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FD82B" w14:textId="77777777" w:rsidR="00761953" w:rsidRPr="009C0BAC" w:rsidRDefault="009C263F" w:rsidP="00296DE4">
      <w:pPr>
        <w:pStyle w:val="Titel1"/>
        <w:ind w:left="709" w:firstLine="709"/>
        <w:rPr>
          <w:rFonts w:ascii="Arial Narrow" w:hAnsi="Arial Narrow"/>
        </w:rPr>
      </w:pPr>
      <w:r w:rsidRPr="009C0BAC">
        <w:rPr>
          <w:rFonts w:ascii="Arial Narrow" w:hAnsi="Arial Narrow"/>
        </w:rPr>
        <w:t>V</w:t>
      </w:r>
      <w:r w:rsidR="00761953" w:rsidRPr="009C0BAC">
        <w:rPr>
          <w:rFonts w:ascii="Arial Narrow" w:hAnsi="Arial Narrow"/>
        </w:rPr>
        <w:t xml:space="preserve">ereinbarung zur </w:t>
      </w:r>
      <w:r w:rsidRPr="009C0BAC">
        <w:rPr>
          <w:rFonts w:ascii="Arial Narrow" w:hAnsi="Arial Narrow"/>
        </w:rPr>
        <w:t>Verarbeitung von Daten im Auftrag</w:t>
      </w:r>
    </w:p>
    <w:p w14:paraId="68B4B67F" w14:textId="77777777" w:rsidR="00850AB8" w:rsidRPr="009C0BAC" w:rsidRDefault="00850AB8" w:rsidP="000D5E18">
      <w:pPr>
        <w:pStyle w:val="Sonderformat1"/>
        <w:rPr>
          <w:rFonts w:ascii="Arial Narrow" w:hAnsi="Arial Narrow"/>
        </w:rPr>
      </w:pPr>
    </w:p>
    <w:p w14:paraId="77CA0DE9" w14:textId="77777777" w:rsidR="00761953" w:rsidRPr="009C0BAC" w:rsidRDefault="00761953" w:rsidP="002C7A2B">
      <w:pPr>
        <w:spacing w:after="0"/>
        <w:jc w:val="center"/>
        <w:rPr>
          <w:rFonts w:ascii="Arial Narrow" w:hAnsi="Arial Narrow"/>
        </w:rPr>
      </w:pPr>
      <w:r w:rsidRPr="009C0BAC">
        <w:rPr>
          <w:rFonts w:ascii="Arial Narrow" w:hAnsi="Arial Narrow"/>
        </w:rPr>
        <w:t>zwischen</w:t>
      </w:r>
    </w:p>
    <w:p w14:paraId="1D849371" w14:textId="77777777" w:rsidR="00761953" w:rsidRPr="009C0BAC" w:rsidRDefault="00761953" w:rsidP="000D5E18">
      <w:pPr>
        <w:pStyle w:val="Sonderformat1"/>
        <w:rPr>
          <w:rFonts w:ascii="Arial Narrow" w:hAnsi="Arial Narrow"/>
        </w:rPr>
      </w:pPr>
    </w:p>
    <w:p w14:paraId="021909D5" w14:textId="77777777" w:rsidR="003F064F" w:rsidRPr="003F064F" w:rsidRDefault="00E03421" w:rsidP="003F064F">
      <w:pPr>
        <w:spacing w:after="0"/>
        <w:jc w:val="center"/>
        <w:rPr>
          <w:rFonts w:ascii="Arial Narrow" w:hAnsi="Arial Narrow"/>
          <w:b/>
        </w:rPr>
      </w:pPr>
      <w:r>
        <w:rPr>
          <w:rFonts w:ascii="Arial Narrow" w:hAnsi="Arial Narrow"/>
          <w:b/>
        </w:rPr>
        <w:t>Firma</w:t>
      </w:r>
    </w:p>
    <w:p w14:paraId="159AD133" w14:textId="77777777" w:rsidR="00DC3985" w:rsidRDefault="00E03421" w:rsidP="003F064F">
      <w:pPr>
        <w:spacing w:after="0"/>
        <w:jc w:val="center"/>
        <w:rPr>
          <w:rFonts w:ascii="Arial Narrow" w:hAnsi="Arial Narrow"/>
        </w:rPr>
      </w:pPr>
      <w:r>
        <w:rPr>
          <w:rFonts w:ascii="Arial Narrow" w:hAnsi="Arial Narrow"/>
        </w:rPr>
        <w:t>Straße, Hausnummer</w:t>
      </w:r>
    </w:p>
    <w:p w14:paraId="6F585A6F" w14:textId="77777777" w:rsidR="00DC3985" w:rsidRDefault="00E03421" w:rsidP="000D5E18">
      <w:pPr>
        <w:pStyle w:val="Sonderformat3"/>
        <w:rPr>
          <w:rFonts w:ascii="Arial Narrow" w:hAnsi="Arial Narrow"/>
          <w:b w:val="0"/>
          <w:bCs w:val="0"/>
          <w:szCs w:val="24"/>
        </w:rPr>
      </w:pPr>
      <w:r>
        <w:rPr>
          <w:rFonts w:ascii="Arial Narrow" w:hAnsi="Arial Narrow"/>
          <w:b w:val="0"/>
          <w:bCs w:val="0"/>
          <w:szCs w:val="24"/>
        </w:rPr>
        <w:t>PLZ,</w:t>
      </w:r>
      <w:r w:rsidR="00DC3985" w:rsidRPr="00DC3985">
        <w:rPr>
          <w:rFonts w:ascii="Arial Narrow" w:hAnsi="Arial Narrow"/>
          <w:b w:val="0"/>
          <w:bCs w:val="0"/>
          <w:szCs w:val="24"/>
        </w:rPr>
        <w:t xml:space="preserve"> </w:t>
      </w:r>
      <w:r>
        <w:rPr>
          <w:rFonts w:ascii="Arial Narrow" w:hAnsi="Arial Narrow"/>
          <w:b w:val="0"/>
          <w:bCs w:val="0"/>
          <w:szCs w:val="24"/>
        </w:rPr>
        <w:t>Stadt</w:t>
      </w:r>
    </w:p>
    <w:p w14:paraId="2B923B0D" w14:textId="77777777" w:rsidR="00761953" w:rsidRPr="009C0BAC" w:rsidRDefault="00761953" w:rsidP="000D5E18">
      <w:pPr>
        <w:pStyle w:val="Sonderformat3"/>
        <w:rPr>
          <w:rFonts w:ascii="Arial Narrow" w:hAnsi="Arial Narrow"/>
        </w:rPr>
      </w:pPr>
      <w:r w:rsidRPr="009C0BAC">
        <w:rPr>
          <w:rFonts w:ascii="Arial Narrow" w:hAnsi="Arial Narrow"/>
        </w:rPr>
        <w:t xml:space="preserve">– </w:t>
      </w:r>
      <w:r w:rsidR="004A6470">
        <w:rPr>
          <w:rFonts w:ascii="Arial Narrow" w:hAnsi="Arial Narrow"/>
        </w:rPr>
        <w:t>Verantwortlicher</w:t>
      </w:r>
      <w:r w:rsidRPr="009C0BAC">
        <w:rPr>
          <w:rFonts w:ascii="Arial Narrow" w:hAnsi="Arial Narrow"/>
        </w:rPr>
        <w:t xml:space="preserve"> –</w:t>
      </w:r>
    </w:p>
    <w:p w14:paraId="23F03CC3" w14:textId="77777777" w:rsidR="00761953" w:rsidRPr="009C0BAC" w:rsidRDefault="00761953" w:rsidP="000D5E18">
      <w:pPr>
        <w:pStyle w:val="Sonderformat1"/>
        <w:rPr>
          <w:rFonts w:ascii="Arial Narrow" w:hAnsi="Arial Narrow"/>
        </w:rPr>
      </w:pPr>
    </w:p>
    <w:p w14:paraId="5257D2EA" w14:textId="77777777" w:rsidR="00761953" w:rsidRPr="009C0BAC" w:rsidRDefault="00761953" w:rsidP="002C7A2B">
      <w:pPr>
        <w:spacing w:after="0"/>
        <w:jc w:val="center"/>
        <w:rPr>
          <w:rFonts w:ascii="Arial Narrow" w:hAnsi="Arial Narrow" w:cs="Arial"/>
        </w:rPr>
      </w:pPr>
      <w:r w:rsidRPr="009C0BAC">
        <w:rPr>
          <w:rFonts w:ascii="Arial Narrow" w:hAnsi="Arial Narrow" w:cs="Arial"/>
        </w:rPr>
        <w:t>und</w:t>
      </w:r>
    </w:p>
    <w:p w14:paraId="0E433F31" w14:textId="77777777" w:rsidR="00761953" w:rsidRPr="009C0BAC" w:rsidRDefault="00761953" w:rsidP="000D5E18">
      <w:pPr>
        <w:pStyle w:val="Sonderformat1"/>
        <w:rPr>
          <w:rFonts w:ascii="Arial Narrow" w:hAnsi="Arial Narrow"/>
        </w:rPr>
      </w:pPr>
    </w:p>
    <w:p w14:paraId="44DBE8A8" w14:textId="77777777" w:rsidR="000D5E18" w:rsidRPr="00BE655F" w:rsidRDefault="00E03421" w:rsidP="000D5E18">
      <w:pPr>
        <w:pStyle w:val="Sonderformat3"/>
        <w:rPr>
          <w:rFonts w:ascii="Arial Narrow" w:hAnsi="Arial Narrow"/>
          <w:highlight w:val="yellow"/>
        </w:rPr>
      </w:pPr>
      <w:r>
        <w:rPr>
          <w:rFonts w:ascii="Arial Narrow" w:hAnsi="Arial Narrow"/>
        </w:rPr>
        <w:t>Firma</w:t>
      </w:r>
    </w:p>
    <w:p w14:paraId="4379552A" w14:textId="77777777" w:rsidR="000D5E18" w:rsidRPr="00BE655F" w:rsidRDefault="00E03421" w:rsidP="002C7A2B">
      <w:pPr>
        <w:spacing w:after="0"/>
        <w:jc w:val="center"/>
        <w:rPr>
          <w:rFonts w:ascii="Arial Narrow" w:hAnsi="Arial Narrow" w:cs="Arial"/>
          <w:highlight w:val="yellow"/>
        </w:rPr>
      </w:pPr>
      <w:r>
        <w:rPr>
          <w:rFonts w:ascii="Arial Narrow" w:hAnsi="Arial Narrow" w:cs="Arial"/>
        </w:rPr>
        <w:t>Straße, Hausnummer</w:t>
      </w:r>
    </w:p>
    <w:p w14:paraId="20C507D3" w14:textId="77777777" w:rsidR="000D5E18" w:rsidRPr="009C0BAC" w:rsidRDefault="00E03421" w:rsidP="002C7A2B">
      <w:pPr>
        <w:spacing w:after="0"/>
        <w:jc w:val="center"/>
        <w:rPr>
          <w:rFonts w:ascii="Arial Narrow" w:hAnsi="Arial Narrow" w:cs="Arial"/>
        </w:rPr>
      </w:pPr>
      <w:r>
        <w:rPr>
          <w:rFonts w:ascii="Arial Narrow" w:hAnsi="Arial Narrow" w:cs="Arial"/>
        </w:rPr>
        <w:t>PLZ, Stadt</w:t>
      </w:r>
    </w:p>
    <w:p w14:paraId="41C9DBC8" w14:textId="77777777" w:rsidR="00761953" w:rsidRPr="009C0BAC" w:rsidRDefault="00761953" w:rsidP="000D5E18">
      <w:pPr>
        <w:pStyle w:val="Sonderformat3"/>
        <w:rPr>
          <w:rFonts w:ascii="Arial Narrow" w:hAnsi="Arial Narrow"/>
        </w:rPr>
      </w:pPr>
      <w:r w:rsidRPr="009C0BAC">
        <w:rPr>
          <w:rFonts w:ascii="Arial Narrow" w:hAnsi="Arial Narrow"/>
        </w:rPr>
        <w:t xml:space="preserve">– </w:t>
      </w:r>
      <w:r w:rsidR="004A6470">
        <w:rPr>
          <w:rFonts w:ascii="Arial Narrow" w:hAnsi="Arial Narrow"/>
        </w:rPr>
        <w:t>Auftragsverarbeiter</w:t>
      </w:r>
      <w:r w:rsidRPr="009C0BAC">
        <w:rPr>
          <w:rFonts w:ascii="Arial Narrow" w:hAnsi="Arial Narrow"/>
        </w:rPr>
        <w:t xml:space="preserve"> –</w:t>
      </w:r>
    </w:p>
    <w:p w14:paraId="78014EFC" w14:textId="77777777" w:rsidR="00EE4706" w:rsidRPr="00D814F7" w:rsidRDefault="00EE4706" w:rsidP="000D5E18">
      <w:pPr>
        <w:pStyle w:val="Sonderformat1"/>
      </w:pPr>
    </w:p>
    <w:p w14:paraId="654016C0" w14:textId="77777777" w:rsidR="00850AB8" w:rsidRPr="00D814F7" w:rsidRDefault="00850AB8" w:rsidP="000D5E18">
      <w:pPr>
        <w:pStyle w:val="Sonderformat1"/>
      </w:pPr>
    </w:p>
    <w:p w14:paraId="66B5B1AB" w14:textId="77777777" w:rsidR="002C4E95" w:rsidRPr="00D814F7" w:rsidRDefault="002C4E95" w:rsidP="00C06060">
      <w:pPr>
        <w:rPr>
          <w:rFonts w:ascii="Arial Narrow" w:hAnsi="Arial Narrow"/>
          <w:b/>
          <w:sz w:val="24"/>
        </w:rPr>
      </w:pPr>
      <w:r w:rsidRPr="00D814F7">
        <w:rPr>
          <w:rFonts w:ascii="Arial Narrow" w:hAnsi="Arial Narrow"/>
          <w:b/>
          <w:sz w:val="24"/>
        </w:rPr>
        <w:t>Präambel</w:t>
      </w:r>
    </w:p>
    <w:p w14:paraId="636DD8DE" w14:textId="77777777" w:rsidR="009C263F" w:rsidRDefault="006C006D" w:rsidP="00C71103">
      <w:pPr>
        <w:jc w:val="both"/>
        <w:rPr>
          <w:rFonts w:ascii="Arial Narrow" w:hAnsi="Arial Narrow"/>
          <w:bCs/>
          <w:sz w:val="24"/>
        </w:rPr>
      </w:pPr>
      <w:r w:rsidRPr="00D814F7">
        <w:rPr>
          <w:rFonts w:ascii="Arial Narrow" w:hAnsi="Arial Narrow"/>
          <w:bCs/>
          <w:sz w:val="24"/>
        </w:rPr>
        <w:t xml:space="preserve">Führt ein </w:t>
      </w:r>
      <w:r w:rsidR="004A6470">
        <w:rPr>
          <w:rFonts w:ascii="Arial Narrow" w:hAnsi="Arial Narrow"/>
          <w:bCs/>
          <w:sz w:val="24"/>
        </w:rPr>
        <w:t xml:space="preserve">Auftragsverarbeiter </w:t>
      </w:r>
      <w:r w:rsidRPr="00D814F7">
        <w:rPr>
          <w:rFonts w:ascii="Arial Narrow" w:hAnsi="Arial Narrow"/>
          <w:bCs/>
          <w:sz w:val="24"/>
        </w:rPr>
        <w:t xml:space="preserve">Leistungen im Auftrag seines Vertragspartners </w:t>
      </w:r>
      <w:r w:rsidR="004A6470">
        <w:rPr>
          <w:rFonts w:ascii="Arial Narrow" w:hAnsi="Arial Narrow"/>
          <w:bCs/>
          <w:sz w:val="24"/>
        </w:rPr>
        <w:t xml:space="preserve">(Verantwortlicher) </w:t>
      </w:r>
      <w:r w:rsidRPr="00D814F7">
        <w:rPr>
          <w:rFonts w:ascii="Arial Narrow" w:hAnsi="Arial Narrow"/>
          <w:bCs/>
          <w:sz w:val="24"/>
        </w:rPr>
        <w:t xml:space="preserve">aus, </w:t>
      </w:r>
      <w:r w:rsidR="005673CA" w:rsidRPr="00D814F7">
        <w:rPr>
          <w:rFonts w:ascii="Arial Narrow" w:hAnsi="Arial Narrow"/>
          <w:bCs/>
          <w:sz w:val="24"/>
        </w:rPr>
        <w:t>müssen die Anforderungen de</w:t>
      </w:r>
      <w:r w:rsidR="009C263F">
        <w:rPr>
          <w:rFonts w:ascii="Arial Narrow" w:hAnsi="Arial Narrow"/>
          <w:bCs/>
          <w:sz w:val="24"/>
        </w:rPr>
        <w:t xml:space="preserve">r jeweils gültigen Datenschutzgesetze Berücksichtigung finden und insbesondere </w:t>
      </w:r>
      <w:r w:rsidR="005673CA" w:rsidRPr="00D814F7">
        <w:rPr>
          <w:rFonts w:ascii="Arial Narrow" w:hAnsi="Arial Narrow"/>
          <w:bCs/>
          <w:sz w:val="24"/>
        </w:rPr>
        <w:t>bei den Verarbeitungstätigkeiten ein angemessenes Datenschutzniveau garantiert sein.</w:t>
      </w:r>
      <w:r w:rsidRPr="00D814F7">
        <w:rPr>
          <w:rFonts w:ascii="Arial Narrow" w:hAnsi="Arial Narrow"/>
          <w:bCs/>
          <w:sz w:val="24"/>
        </w:rPr>
        <w:t xml:space="preserve"> </w:t>
      </w:r>
      <w:r w:rsidR="003836C5">
        <w:rPr>
          <w:rFonts w:ascii="Arial Narrow" w:hAnsi="Arial Narrow"/>
          <w:bCs/>
          <w:sz w:val="24"/>
        </w:rPr>
        <w:t>Die vorliegende Vereinbarung berücksichtigt die besonderen Anforderungen aus der EU-Datenschutzgrundverordnung</w:t>
      </w:r>
      <w:r w:rsidR="003836C5">
        <w:rPr>
          <w:rStyle w:val="Funotenzeichen"/>
          <w:rFonts w:ascii="Arial Narrow" w:hAnsi="Arial Narrow"/>
          <w:bCs/>
          <w:sz w:val="24"/>
        </w:rPr>
        <w:footnoteReference w:id="1"/>
      </w:r>
      <w:r w:rsidR="003836C5">
        <w:rPr>
          <w:rFonts w:ascii="Arial Narrow" w:hAnsi="Arial Narrow"/>
          <w:bCs/>
          <w:sz w:val="24"/>
        </w:rPr>
        <w:t>.</w:t>
      </w:r>
    </w:p>
    <w:p w14:paraId="08259E22" w14:textId="77777777" w:rsidR="00761953" w:rsidRPr="00D814F7" w:rsidRDefault="00AC6A0F" w:rsidP="00C71103">
      <w:pPr>
        <w:pStyle w:val="berschrift1"/>
        <w:jc w:val="both"/>
      </w:pPr>
      <w:r w:rsidRPr="00D814F7">
        <w:t>Gegenstand d</w:t>
      </w:r>
      <w:r w:rsidR="00761953" w:rsidRPr="00D814F7">
        <w:t>es Auftrags</w:t>
      </w:r>
    </w:p>
    <w:p w14:paraId="26303DE5" w14:textId="77777777" w:rsidR="00E74B8E" w:rsidRPr="00D814F7" w:rsidRDefault="00E74B8E" w:rsidP="00C71103">
      <w:pPr>
        <w:pStyle w:val="berschrift2"/>
        <w:jc w:val="both"/>
      </w:pPr>
      <w:r w:rsidRPr="00D814F7">
        <w:t xml:space="preserve">Der </w:t>
      </w:r>
      <w:r w:rsidR="004A6470">
        <w:t>Verantwortliche</w:t>
      </w:r>
      <w:r w:rsidRPr="00D814F7">
        <w:t xml:space="preserve"> beauftragt den Auftrag</w:t>
      </w:r>
      <w:r w:rsidR="004A6470">
        <w:t>sverarbeiter</w:t>
      </w:r>
      <w:r w:rsidRPr="00D814F7">
        <w:t xml:space="preserve"> mit der Erhebung, Verarbeitung und/ oder Nutzung personenbezogener Daten. </w:t>
      </w:r>
    </w:p>
    <w:p w14:paraId="23C32EDE" w14:textId="77777777" w:rsidR="00AC6A0F" w:rsidRPr="00D814F7" w:rsidRDefault="00761953" w:rsidP="00C71103">
      <w:pPr>
        <w:pStyle w:val="berschrift2"/>
        <w:jc w:val="both"/>
      </w:pPr>
      <w:r w:rsidRPr="00D814F7">
        <w:t>Der Gegenstand des Auftrags</w:t>
      </w:r>
      <w:r w:rsidR="00BC6468" w:rsidRPr="00D814F7">
        <w:t xml:space="preserve"> </w:t>
      </w:r>
      <w:r w:rsidR="00F50966" w:rsidRPr="00D814F7">
        <w:t>und damit der Zweck, die Art und der Umfang der Erhebung, Verarbeitung und/ oder Nutzung personenbezogener Daten</w:t>
      </w:r>
    </w:p>
    <w:p w14:paraId="11E9C8BA" w14:textId="77777777" w:rsidR="00AC6A0F" w:rsidRPr="00D814F7" w:rsidRDefault="009D3E45" w:rsidP="00C71103">
      <w:pPr>
        <w:pStyle w:val="berschrift2"/>
        <w:numPr>
          <w:ilvl w:val="0"/>
          <w:numId w:val="0"/>
        </w:numPr>
        <w:ind w:left="510"/>
        <w:jc w:val="both"/>
      </w:pPr>
      <w:sdt>
        <w:sdtPr>
          <w:id w:val="-1587529803"/>
          <w14:checkbox>
            <w14:checked w14:val="0"/>
            <w14:checkedState w14:val="2612" w14:font="MS Gothic"/>
            <w14:uncheckedState w14:val="2610" w14:font="MS Gothic"/>
          </w14:checkbox>
        </w:sdtPr>
        <w:sdtEndPr/>
        <w:sdtContent>
          <w:r w:rsidR="0087516A">
            <w:rPr>
              <w:rFonts w:ascii="MS Gothic" w:eastAsia="MS Gothic" w:hAnsi="MS Gothic" w:hint="eastAsia"/>
            </w:rPr>
            <w:t>☐</w:t>
          </w:r>
        </w:sdtContent>
      </w:sdt>
      <w:r w:rsidR="00AC6A0F" w:rsidRPr="00D814F7">
        <w:t xml:space="preserve"> ergibt sich aus dem zugrunde liegenden Hauptvertrag vom </w:t>
      </w:r>
      <w:proofErr w:type="spellStart"/>
      <w:r w:rsidR="00DC3985" w:rsidRPr="00DC3985">
        <w:rPr>
          <w:highlight w:val="yellow"/>
        </w:rPr>
        <w:t>xx.xx.xxxx</w:t>
      </w:r>
      <w:proofErr w:type="spellEnd"/>
    </w:p>
    <w:p w14:paraId="50C64563" w14:textId="77777777" w:rsidR="00DB0ED9" w:rsidRPr="00620C47" w:rsidRDefault="009D3E45" w:rsidP="00C71103">
      <w:pPr>
        <w:pStyle w:val="berschrift2"/>
        <w:numPr>
          <w:ilvl w:val="0"/>
          <w:numId w:val="0"/>
        </w:numPr>
        <w:ind w:left="510"/>
        <w:jc w:val="both"/>
      </w:pPr>
      <w:sdt>
        <w:sdtPr>
          <w:id w:val="-1607643719"/>
          <w14:checkbox>
            <w14:checked w14:val="0"/>
            <w14:checkedState w14:val="2612" w14:font="MS Gothic"/>
            <w14:uncheckedState w14:val="2610" w14:font="MS Gothic"/>
          </w14:checkbox>
        </w:sdtPr>
        <w:sdtEndPr/>
        <w:sdtContent>
          <w:r w:rsidR="0087516A">
            <w:rPr>
              <w:rFonts w:ascii="MS Gothic" w:eastAsia="MS Gothic" w:hAnsi="MS Gothic" w:hint="eastAsia"/>
            </w:rPr>
            <w:t>☐</w:t>
          </w:r>
        </w:sdtContent>
      </w:sdt>
      <w:r w:rsidR="00AC6A0F" w:rsidRPr="00D814F7">
        <w:t xml:space="preserve"> ist die Durchführung der folgenden </w:t>
      </w:r>
      <w:r w:rsidR="00736A02" w:rsidRPr="00D814F7">
        <w:t>Aufgabe(n) durch den Auftrag</w:t>
      </w:r>
      <w:r w:rsidR="004A6470">
        <w:t>sverarbeiter</w:t>
      </w:r>
      <w:r w:rsidR="00736A02" w:rsidRPr="00D814F7">
        <w:t>:</w:t>
      </w:r>
    </w:p>
    <w:p w14:paraId="6160BB2F" w14:textId="77777777" w:rsidR="00880CD4" w:rsidRPr="00D814F7" w:rsidRDefault="009D3E45" w:rsidP="00C71103">
      <w:pPr>
        <w:pStyle w:val="berschrift2"/>
        <w:numPr>
          <w:ilvl w:val="0"/>
          <w:numId w:val="0"/>
        </w:numPr>
        <w:spacing w:after="0"/>
        <w:ind w:left="510"/>
        <w:jc w:val="both"/>
      </w:pPr>
      <w:sdt>
        <w:sdtPr>
          <w:id w:val="-173571062"/>
          <w14:checkbox>
            <w14:checked w14:val="0"/>
            <w14:checkedState w14:val="2612" w14:font="MS Gothic"/>
            <w14:uncheckedState w14:val="2610" w14:font="MS Gothic"/>
          </w14:checkbox>
        </w:sdtPr>
        <w:sdtEndPr/>
        <w:sdtContent>
          <w:r w:rsidR="0087516A">
            <w:rPr>
              <w:rFonts w:ascii="MS Gothic" w:eastAsia="MS Gothic" w:hAnsi="MS Gothic" w:hint="eastAsia"/>
            </w:rPr>
            <w:t>☐</w:t>
          </w:r>
        </w:sdtContent>
      </w:sdt>
      <w:r w:rsidR="003836C5" w:rsidRPr="00D814F7">
        <w:t xml:space="preserve"> </w:t>
      </w:r>
      <w:r w:rsidR="003836C5">
        <w:t xml:space="preserve">ist die (Fern-)Wartung von Systemen, wobei ein Zugriff auf personenbezogene Daten nicht </w:t>
      </w:r>
      <w:proofErr w:type="spellStart"/>
      <w:r w:rsidR="003836C5">
        <w:t>ausge</w:t>
      </w:r>
      <w:proofErr w:type="spellEnd"/>
      <w:r w:rsidR="00880CD4">
        <w:t>-</w:t>
      </w:r>
    </w:p>
    <w:p w14:paraId="56F9DA35" w14:textId="77777777" w:rsidR="003836C5" w:rsidRPr="00D814F7" w:rsidRDefault="00880CD4" w:rsidP="00C71103">
      <w:pPr>
        <w:pStyle w:val="berschrift2"/>
        <w:numPr>
          <w:ilvl w:val="0"/>
          <w:numId w:val="0"/>
        </w:numPr>
        <w:ind w:left="510"/>
        <w:jc w:val="both"/>
      </w:pPr>
      <w:r>
        <w:t xml:space="preserve">     </w:t>
      </w:r>
      <w:r w:rsidR="003836C5">
        <w:t>schlossen werden kann.</w:t>
      </w:r>
    </w:p>
    <w:p w14:paraId="4A34FED1" w14:textId="77777777" w:rsidR="00B57FA7" w:rsidRDefault="00B57FA7" w:rsidP="00C71103">
      <w:pPr>
        <w:pStyle w:val="berschrift2"/>
        <w:jc w:val="both"/>
      </w:pPr>
      <w:r w:rsidRPr="00D814F7">
        <w:t>Die Verarbeitung und Nutzung der Daten findet ausschließlich im Gebiet der Bundesrepublik Deutsch</w:t>
      </w:r>
      <w:r w:rsidR="00877F4D" w:rsidRPr="00D814F7">
        <w:softHyphen/>
      </w:r>
      <w:r w:rsidRPr="00D814F7">
        <w:t xml:space="preserve">land, in einem Mitgliedsstaat der Europäischen Union oder in einem anderen Vertragsstaat des Abkommens über den Europäischen Wirtschaftsraum statt. Jede Verlagerung in ein Drittland bedarf der vorherigen Zustimmung des </w:t>
      </w:r>
      <w:r w:rsidR="004A6470">
        <w:t>Verantwortlichen</w:t>
      </w:r>
      <w:r w:rsidRPr="00D814F7">
        <w:t xml:space="preserve"> und darf nur erfolgen, wenn die besonderen Voraussetzungen der </w:t>
      </w:r>
      <w:r w:rsidR="003836C5">
        <w:t xml:space="preserve">einschlägigen Datenschutzgesetze </w:t>
      </w:r>
      <w:r w:rsidRPr="00D814F7">
        <w:t>erfüllt sind.</w:t>
      </w:r>
    </w:p>
    <w:p w14:paraId="6E20706A" w14:textId="77777777" w:rsidR="00196210" w:rsidRPr="00620C47" w:rsidRDefault="00196210" w:rsidP="00C71103">
      <w:pPr>
        <w:pStyle w:val="berschrift1"/>
        <w:keepLines w:val="0"/>
        <w:widowControl w:val="0"/>
        <w:tabs>
          <w:tab w:val="clear" w:pos="510"/>
        </w:tabs>
        <w:spacing w:before="240" w:line="240" w:lineRule="auto"/>
        <w:ind w:left="340" w:hanging="340"/>
        <w:jc w:val="both"/>
        <w:rPr>
          <w:rFonts w:cs="Arial"/>
        </w:rPr>
      </w:pPr>
      <w:r w:rsidRPr="00620C47">
        <w:rPr>
          <w:rFonts w:cs="Arial"/>
        </w:rPr>
        <w:lastRenderedPageBreak/>
        <w:t>Rechte und Pflichten des Auftraggebers</w:t>
      </w:r>
    </w:p>
    <w:p w14:paraId="6D858033" w14:textId="77777777" w:rsidR="00196210" w:rsidRPr="00620C47" w:rsidRDefault="00196210" w:rsidP="00C71103">
      <w:pPr>
        <w:pStyle w:val="berschrift2"/>
        <w:jc w:val="both"/>
      </w:pPr>
      <w:r w:rsidRPr="00620C47">
        <w:t>Der Auftragge</w:t>
      </w:r>
      <w:r w:rsidR="00DB4DD3">
        <w:t>ber ist</w:t>
      </w:r>
      <w:r>
        <w:t xml:space="preserve"> </w:t>
      </w:r>
      <w:r w:rsidRPr="008E1B48">
        <w:t xml:space="preserve">Verantwortlicher </w:t>
      </w:r>
      <w:proofErr w:type="spellStart"/>
      <w:r w:rsidRPr="008E1B48">
        <w:t>i.S.d</w:t>
      </w:r>
      <w:proofErr w:type="spellEnd"/>
      <w:r w:rsidRPr="008E1B48">
        <w:t>. Art. 4 Nr. 7 DSGVO</w:t>
      </w:r>
      <w:r w:rsidRPr="00620C47">
        <w:t xml:space="preserve"> für die Verarbeitung von Daten im Auftrag durch den Auftragnehmer. Die Beurteilung der Zulässigkeit der Datenverarbeitung obliegt allein dem Auftraggeber. Dem Au</w:t>
      </w:r>
      <w:r>
        <w:t>ftragnehmer steht nach Ziff. 4 Abs. 6</w:t>
      </w:r>
      <w:r w:rsidRPr="00620C47">
        <w:t xml:space="preserve"> das Recht zu, den Auftraggeber auf seiner Meinung nach rechtlich unzulässige Datenverarbeitungen hinzuweisen.</w:t>
      </w:r>
    </w:p>
    <w:p w14:paraId="359421BC" w14:textId="77777777" w:rsidR="00196210" w:rsidRDefault="00196210" w:rsidP="00C71103">
      <w:pPr>
        <w:pStyle w:val="berschrift2"/>
        <w:jc w:val="both"/>
      </w:pPr>
      <w:r w:rsidRPr="00620C47">
        <w:t>Der Auftraggebe</w:t>
      </w:r>
      <w:r w:rsidR="00DB4DD3">
        <w:t xml:space="preserve">r ist als </w:t>
      </w:r>
      <w:r>
        <w:t>Verantwortlicher</w:t>
      </w:r>
      <w:r w:rsidRPr="00620C47">
        <w:t xml:space="preserve"> für die Wahrung der Betroffenenrechte verantwortlich. Der Auftragnehmer wird den Auftraggeber unverzüglich darüber informieren, wenn Betroffene ihre Betroffenenrechte gegenüber dem Auftragnehmer geltend machen.</w:t>
      </w:r>
    </w:p>
    <w:p w14:paraId="0EDEF0DB" w14:textId="77777777" w:rsidR="00196210" w:rsidRDefault="00196210" w:rsidP="00C71103">
      <w:pPr>
        <w:pStyle w:val="berschrift2"/>
        <w:jc w:val="both"/>
      </w:pPr>
      <w:r>
        <w:t>D</w:t>
      </w:r>
      <w:r w:rsidRPr="00620C47">
        <w:t>er Auftraggeber hat sich vor Beginn der Datenverarbeitung und sodann regelmäßig von der Einhaltung der beim Auftragnehmer getroffenen technischen und organisatorischen Maßnahmen zur Datensicherheit zu überzeugen. Der Auftraggeber wird das Ergebnis in geeigneter Weise dokumentieren.</w:t>
      </w:r>
    </w:p>
    <w:p w14:paraId="19CAC6F2" w14:textId="77777777" w:rsidR="00BE655F" w:rsidRDefault="00BE655F" w:rsidP="00C71103">
      <w:pPr>
        <w:pStyle w:val="berschrift2"/>
        <w:jc w:val="both"/>
      </w:pPr>
      <w:r w:rsidRPr="00620C47">
        <w:t>Der Auftraggeber kann weisungsberechtigte Personen benennen. Weisungsberechtigte Personen des Auftraggebers sind:</w:t>
      </w:r>
    </w:p>
    <w:p w14:paraId="133EED09" w14:textId="77777777" w:rsidR="003F064F" w:rsidRPr="00620C47" w:rsidRDefault="008D6597" w:rsidP="00C71103">
      <w:pPr>
        <w:pStyle w:val="berschrift2"/>
        <w:numPr>
          <w:ilvl w:val="0"/>
          <w:numId w:val="0"/>
        </w:numPr>
        <w:ind w:left="510"/>
        <w:jc w:val="both"/>
      </w:pPr>
      <w:r>
        <w:rPr>
          <w:highlight w:val="yellow"/>
        </w:rPr>
        <w:t xml:space="preserve">xxx </w:t>
      </w:r>
      <w:r>
        <w:rPr>
          <w:sz w:val="22"/>
        </w:rPr>
        <w:t>[</w:t>
      </w:r>
      <w:r w:rsidRPr="008D6597">
        <w:rPr>
          <w:sz w:val="22"/>
          <w:highlight w:val="yellow"/>
        </w:rPr>
        <w:t>Konzerngesellschaft]</w:t>
      </w:r>
      <w:r w:rsidR="005271EB">
        <w:t xml:space="preserve"> </w:t>
      </w:r>
    </w:p>
    <w:p w14:paraId="701831CE" w14:textId="77777777" w:rsidR="00BE655F" w:rsidRDefault="00BE655F" w:rsidP="00C71103">
      <w:pPr>
        <w:pStyle w:val="berschrift2"/>
        <w:numPr>
          <w:ilvl w:val="0"/>
          <w:numId w:val="0"/>
        </w:numPr>
        <w:ind w:left="510"/>
        <w:jc w:val="both"/>
      </w:pPr>
      <w:r w:rsidRPr="00BE655F">
        <w:t>Für den Fall, dass sich die weisungsberechtigten Personen beim Auftraggeber ändern, wird der Auftraggeber dies dem Auftragnehmer schriftlich oder in Textform mitteilen.</w:t>
      </w:r>
    </w:p>
    <w:p w14:paraId="6B3BAD3C" w14:textId="77777777" w:rsidR="00BE655F" w:rsidRPr="00620C47" w:rsidRDefault="00BE655F" w:rsidP="00C71103">
      <w:pPr>
        <w:pStyle w:val="berschrift2"/>
        <w:jc w:val="both"/>
      </w:pPr>
      <w:bookmarkStart w:id="0" w:name="OLE_LINK1"/>
      <w:bookmarkStart w:id="1" w:name="OLE_LINK2"/>
      <w:r w:rsidRPr="00620C47">
        <w:t>Der Auftraggeber informiert den Auftragnehmer unverzüglich, wenn er Fehler oder Unregelmäßigkeiten im Zusammenhang mit der Verarbeitung personenbezogener Daten durch den Auftragnehmer feststellt.</w:t>
      </w:r>
    </w:p>
    <w:p w14:paraId="6B71CB4F" w14:textId="77777777" w:rsidR="00BE655F" w:rsidRPr="00620C47" w:rsidRDefault="00BE655F" w:rsidP="00C71103">
      <w:pPr>
        <w:pStyle w:val="berschrift2"/>
        <w:jc w:val="both"/>
      </w:pPr>
      <w:r w:rsidRPr="00620C47">
        <w:t>Für den Fall, dass eine Informationspflicht g</w:t>
      </w:r>
      <w:r w:rsidR="00DB4DD3">
        <w:t>egenüber Dritten nach</w:t>
      </w:r>
      <w:r>
        <w:t xml:space="preserve"> Art. 33, 34 DSGVO</w:t>
      </w:r>
      <w:r w:rsidRPr="00620C47">
        <w:t xml:space="preserve"> besteht, ist der Auftraggeber </w:t>
      </w:r>
      <w:r>
        <w:t>für deren Einhaltung</w:t>
      </w:r>
      <w:r w:rsidRPr="00620C47">
        <w:t xml:space="preserve"> verantwortlich.</w:t>
      </w:r>
    </w:p>
    <w:bookmarkEnd w:id="0"/>
    <w:bookmarkEnd w:id="1"/>
    <w:p w14:paraId="079180ED" w14:textId="77777777" w:rsidR="00AC6A0F" w:rsidRPr="00D814F7" w:rsidRDefault="00AC6A0F" w:rsidP="00C71103">
      <w:pPr>
        <w:pStyle w:val="berschrift1"/>
        <w:jc w:val="both"/>
      </w:pPr>
      <w:r w:rsidRPr="00D814F7">
        <w:t>Dauer des Auftrags</w:t>
      </w:r>
    </w:p>
    <w:p w14:paraId="740BB4E0" w14:textId="77777777" w:rsidR="00B57FA7" w:rsidRPr="00D814F7" w:rsidRDefault="009D3E45" w:rsidP="00C71103">
      <w:pPr>
        <w:pStyle w:val="berschrift2"/>
        <w:numPr>
          <w:ilvl w:val="0"/>
          <w:numId w:val="0"/>
        </w:numPr>
        <w:ind w:left="426" w:hanging="426"/>
        <w:jc w:val="both"/>
      </w:pPr>
      <w:sdt>
        <w:sdtPr>
          <w:id w:val="1552655818"/>
          <w14:checkbox>
            <w14:checked w14:val="0"/>
            <w14:checkedState w14:val="2612" w14:font="MS Gothic"/>
            <w14:uncheckedState w14:val="2610" w14:font="MS Gothic"/>
          </w14:checkbox>
        </w:sdtPr>
        <w:sdtEndPr/>
        <w:sdtContent>
          <w:r w:rsidR="0087516A">
            <w:rPr>
              <w:rFonts w:ascii="MS Gothic" w:eastAsia="MS Gothic" w:hAnsi="MS Gothic" w:hint="eastAsia"/>
            </w:rPr>
            <w:t>☐</w:t>
          </w:r>
        </w:sdtContent>
      </w:sdt>
      <w:r w:rsidR="00B57FA7" w:rsidRPr="00D814F7">
        <w:tab/>
      </w:r>
      <w:r w:rsidR="00880CD4">
        <w:t xml:space="preserve"> </w:t>
      </w:r>
      <w:r w:rsidR="00B57FA7" w:rsidRPr="00D814F7">
        <w:t>Die Dauer dieses Auftrags (Laufzeit) entspricht der Laufzeit des Hauptvertrages.</w:t>
      </w:r>
    </w:p>
    <w:p w14:paraId="0026D8BC" w14:textId="77777777" w:rsidR="00B57FA7" w:rsidRPr="00D814F7" w:rsidRDefault="009D3E45" w:rsidP="00C71103">
      <w:pPr>
        <w:pStyle w:val="berschrift2"/>
        <w:numPr>
          <w:ilvl w:val="0"/>
          <w:numId w:val="0"/>
        </w:numPr>
        <w:ind w:left="340" w:hanging="340"/>
        <w:jc w:val="both"/>
      </w:pPr>
      <w:sdt>
        <w:sdtPr>
          <w:id w:val="-2040809089"/>
          <w14:checkbox>
            <w14:checked w14:val="0"/>
            <w14:checkedState w14:val="2612" w14:font="MS Gothic"/>
            <w14:uncheckedState w14:val="2610" w14:font="MS Gothic"/>
          </w14:checkbox>
        </w:sdtPr>
        <w:sdtEndPr/>
        <w:sdtContent>
          <w:r w:rsidR="0087516A">
            <w:rPr>
              <w:rFonts w:ascii="MS Gothic" w:eastAsia="MS Gothic" w:hAnsi="MS Gothic" w:hint="eastAsia"/>
            </w:rPr>
            <w:t>☐</w:t>
          </w:r>
        </w:sdtContent>
      </w:sdt>
      <w:r w:rsidR="00B57FA7" w:rsidRPr="00D814F7">
        <w:tab/>
      </w:r>
      <w:r w:rsidR="00880CD4">
        <w:t xml:space="preserve">  </w:t>
      </w:r>
      <w:r w:rsidR="00B57FA7" w:rsidRPr="00D814F7">
        <w:t>Der Auftrag wird zur einmaligen Ausführung erteilt.</w:t>
      </w:r>
    </w:p>
    <w:p w14:paraId="6D555260" w14:textId="77777777" w:rsidR="004D7AB6" w:rsidRPr="00D814F7" w:rsidRDefault="009D3E45" w:rsidP="00C71103">
      <w:pPr>
        <w:pStyle w:val="berschrift2"/>
        <w:numPr>
          <w:ilvl w:val="0"/>
          <w:numId w:val="0"/>
        </w:numPr>
        <w:ind w:left="340" w:hanging="340"/>
        <w:jc w:val="both"/>
      </w:pPr>
      <w:sdt>
        <w:sdtPr>
          <w:id w:val="-1754042317"/>
          <w14:checkbox>
            <w14:checked w14:val="0"/>
            <w14:checkedState w14:val="2612" w14:font="MS Gothic"/>
            <w14:uncheckedState w14:val="2610" w14:font="MS Gothic"/>
          </w14:checkbox>
        </w:sdtPr>
        <w:sdtEndPr/>
        <w:sdtContent>
          <w:r w:rsidR="0087516A">
            <w:rPr>
              <w:rFonts w:ascii="MS Gothic" w:eastAsia="MS Gothic" w:hAnsi="MS Gothic" w:hint="eastAsia"/>
            </w:rPr>
            <w:t>☐</w:t>
          </w:r>
        </w:sdtContent>
      </w:sdt>
      <w:r w:rsidR="00880CD4">
        <w:t xml:space="preserve">    </w:t>
      </w:r>
      <w:r w:rsidR="004D7AB6" w:rsidRPr="00D814F7">
        <w:t xml:space="preserve">Der Auftrag wird bis zum </w:t>
      </w:r>
      <w:r w:rsidR="003F064F">
        <w:rPr>
          <w:highlight w:val="yellow"/>
        </w:rPr>
        <w:fldChar w:fldCharType="begin">
          <w:ffData>
            <w:name w:val="Text16"/>
            <w:enabled/>
            <w:calcOnExit w:val="0"/>
            <w:textInput>
              <w:type w:val="date"/>
            </w:textInput>
          </w:ffData>
        </w:fldChar>
      </w:r>
      <w:bookmarkStart w:id="2" w:name="Text16"/>
      <w:r w:rsidR="003F064F">
        <w:rPr>
          <w:highlight w:val="yellow"/>
        </w:rPr>
        <w:instrText xml:space="preserve"> FORMTEXT </w:instrText>
      </w:r>
      <w:r w:rsidR="003F064F">
        <w:rPr>
          <w:highlight w:val="yellow"/>
        </w:rPr>
      </w:r>
      <w:r w:rsidR="003F064F">
        <w:rPr>
          <w:highlight w:val="yellow"/>
        </w:rPr>
        <w:fldChar w:fldCharType="separate"/>
      </w:r>
      <w:r w:rsidR="003F064F">
        <w:rPr>
          <w:noProof/>
          <w:highlight w:val="yellow"/>
        </w:rPr>
        <w:t> </w:t>
      </w:r>
      <w:r w:rsidR="003F064F">
        <w:rPr>
          <w:noProof/>
          <w:highlight w:val="yellow"/>
        </w:rPr>
        <w:t> </w:t>
      </w:r>
      <w:r w:rsidR="003F064F">
        <w:rPr>
          <w:noProof/>
          <w:highlight w:val="yellow"/>
        </w:rPr>
        <w:t> </w:t>
      </w:r>
      <w:r w:rsidR="003F064F">
        <w:rPr>
          <w:noProof/>
          <w:highlight w:val="yellow"/>
        </w:rPr>
        <w:t> </w:t>
      </w:r>
      <w:r w:rsidR="003F064F">
        <w:rPr>
          <w:noProof/>
          <w:highlight w:val="yellow"/>
        </w:rPr>
        <w:t> </w:t>
      </w:r>
      <w:r w:rsidR="003F064F">
        <w:rPr>
          <w:highlight w:val="yellow"/>
        </w:rPr>
        <w:fldChar w:fldCharType="end"/>
      </w:r>
      <w:bookmarkEnd w:id="2"/>
      <w:r w:rsidR="004D7AB6" w:rsidRPr="00D814F7">
        <w:t xml:space="preserve"> erteilt.</w:t>
      </w:r>
    </w:p>
    <w:p w14:paraId="7D4621E9" w14:textId="77777777" w:rsidR="00880CD4" w:rsidRDefault="009D3E45" w:rsidP="00C71103">
      <w:pPr>
        <w:pStyle w:val="berschrift2"/>
        <w:numPr>
          <w:ilvl w:val="0"/>
          <w:numId w:val="0"/>
        </w:numPr>
        <w:tabs>
          <w:tab w:val="left" w:pos="284"/>
        </w:tabs>
        <w:spacing w:after="0"/>
        <w:ind w:left="340" w:hanging="340"/>
        <w:jc w:val="both"/>
      </w:pPr>
      <w:sdt>
        <w:sdtPr>
          <w:id w:val="-2054214467"/>
          <w14:checkbox>
            <w14:checked w14:val="0"/>
            <w14:checkedState w14:val="2612" w14:font="MS Gothic"/>
            <w14:uncheckedState w14:val="2610" w14:font="MS Gothic"/>
          </w14:checkbox>
        </w:sdtPr>
        <w:sdtEndPr/>
        <w:sdtContent>
          <w:r w:rsidR="0087516A">
            <w:rPr>
              <w:rFonts w:ascii="MS Gothic" w:eastAsia="MS Gothic" w:hAnsi="MS Gothic" w:hint="eastAsia"/>
            </w:rPr>
            <w:t>☐</w:t>
          </w:r>
        </w:sdtContent>
      </w:sdt>
      <w:r w:rsidR="00880CD4">
        <w:t xml:space="preserve">    </w:t>
      </w:r>
      <w:r w:rsidR="00B57FA7" w:rsidRPr="00D814F7">
        <w:t xml:space="preserve">Der Auftrag ist unbefristet erteilt und kann von beiden Parteien mit einer Frist von </w:t>
      </w:r>
      <w:bookmarkStart w:id="3" w:name="Text9"/>
      <w:r w:rsidR="007A790D" w:rsidRPr="00BE655F">
        <w:rPr>
          <w:highlight w:val="yellow"/>
        </w:rPr>
        <w:fldChar w:fldCharType="begin">
          <w:ffData>
            <w:name w:val="Text9"/>
            <w:enabled/>
            <w:calcOnExit w:val="0"/>
            <w:textInput>
              <w:type w:val="number"/>
              <w:maxLength w:val="2"/>
            </w:textInput>
          </w:ffData>
        </w:fldChar>
      </w:r>
      <w:r w:rsidR="00B57FA7" w:rsidRPr="00BE655F">
        <w:rPr>
          <w:highlight w:val="yellow"/>
        </w:rPr>
        <w:instrText xml:space="preserve"> FORMTEXT </w:instrText>
      </w:r>
      <w:r w:rsidR="007A790D" w:rsidRPr="00BE655F">
        <w:rPr>
          <w:highlight w:val="yellow"/>
        </w:rPr>
      </w:r>
      <w:r w:rsidR="007A790D" w:rsidRPr="00BE655F">
        <w:rPr>
          <w:highlight w:val="yellow"/>
        </w:rPr>
        <w:fldChar w:fldCharType="separate"/>
      </w:r>
      <w:r w:rsidR="004D7AB6" w:rsidRPr="00BE655F">
        <w:rPr>
          <w:highlight w:val="yellow"/>
        </w:rPr>
        <w:t> </w:t>
      </w:r>
      <w:r w:rsidR="004D7AB6" w:rsidRPr="00BE655F">
        <w:rPr>
          <w:highlight w:val="yellow"/>
        </w:rPr>
        <w:t> </w:t>
      </w:r>
      <w:r w:rsidR="007A790D" w:rsidRPr="00BE655F">
        <w:rPr>
          <w:highlight w:val="yellow"/>
        </w:rPr>
        <w:fldChar w:fldCharType="end"/>
      </w:r>
      <w:bookmarkEnd w:id="3"/>
      <w:r w:rsidR="00B57FA7" w:rsidRPr="00D814F7">
        <w:t xml:space="preserve"> Monat(en) zum</w:t>
      </w:r>
    </w:p>
    <w:p w14:paraId="068FEB99" w14:textId="77777777" w:rsidR="00B57FA7" w:rsidRDefault="00880CD4" w:rsidP="00C71103">
      <w:pPr>
        <w:pStyle w:val="berschrift2"/>
        <w:numPr>
          <w:ilvl w:val="0"/>
          <w:numId w:val="0"/>
        </w:numPr>
        <w:tabs>
          <w:tab w:val="left" w:pos="284"/>
        </w:tabs>
        <w:ind w:left="340" w:hanging="340"/>
        <w:jc w:val="both"/>
      </w:pPr>
      <w:r>
        <w:t xml:space="preserve">      </w:t>
      </w:r>
      <w:r w:rsidR="00B57FA7" w:rsidRPr="00D814F7">
        <w:t xml:space="preserve"> </w:t>
      </w:r>
      <w:r>
        <w:t xml:space="preserve"> </w:t>
      </w:r>
      <w:r w:rsidR="00B57FA7" w:rsidRPr="00D814F7">
        <w:t>Quartalsende gekündigt werden. Die Möglichkeit zur fristlosen Kündigung bleibt hiervon unberührt.</w:t>
      </w:r>
    </w:p>
    <w:p w14:paraId="5A4DFB1C" w14:textId="77777777" w:rsidR="00761953" w:rsidRPr="00D814F7" w:rsidRDefault="002C419D" w:rsidP="00C71103">
      <w:pPr>
        <w:pStyle w:val="berschrift1"/>
        <w:jc w:val="both"/>
      </w:pPr>
      <w:r w:rsidRPr="00D814F7">
        <w:t>Art der Daten</w:t>
      </w:r>
    </w:p>
    <w:p w14:paraId="7CA759A7" w14:textId="77777777" w:rsidR="00761953" w:rsidRPr="00D814F7" w:rsidRDefault="00761953" w:rsidP="00C71103">
      <w:pPr>
        <w:jc w:val="both"/>
        <w:rPr>
          <w:rFonts w:ascii="Arial Narrow" w:hAnsi="Arial Narrow" w:cs="Arial"/>
          <w:sz w:val="24"/>
        </w:rPr>
      </w:pPr>
      <w:r w:rsidRPr="00D814F7">
        <w:rPr>
          <w:rFonts w:ascii="Arial Narrow" w:hAnsi="Arial Narrow" w:cs="Arial"/>
          <w:sz w:val="24"/>
        </w:rPr>
        <w:t>Gegenstand der Erhebung, Verarbeitung und/ oder Nutzung personenbezoge</w:t>
      </w:r>
      <w:r w:rsidR="002C7A2B" w:rsidRPr="00D814F7">
        <w:rPr>
          <w:rFonts w:ascii="Arial Narrow" w:hAnsi="Arial Narrow" w:cs="Arial"/>
          <w:sz w:val="24"/>
        </w:rPr>
        <w:t>ne</w:t>
      </w:r>
      <w:r w:rsidRPr="00D814F7">
        <w:rPr>
          <w:rFonts w:ascii="Arial Narrow" w:hAnsi="Arial Narrow" w:cs="Arial"/>
          <w:sz w:val="24"/>
        </w:rPr>
        <w:t xml:space="preserve">r Daten sind </w:t>
      </w:r>
      <w:r w:rsidR="00836747" w:rsidRPr="00D814F7">
        <w:rPr>
          <w:rFonts w:ascii="Arial Narrow" w:hAnsi="Arial Narrow" w:cs="Arial"/>
          <w:sz w:val="24"/>
        </w:rPr>
        <w:t xml:space="preserve">Daten </w:t>
      </w:r>
      <w:r w:rsidR="00D83D37" w:rsidRPr="00D814F7">
        <w:rPr>
          <w:rFonts w:ascii="Arial Narrow" w:hAnsi="Arial Narrow" w:cs="Arial"/>
          <w:sz w:val="24"/>
        </w:rPr>
        <w:t xml:space="preserve">aus </w:t>
      </w:r>
      <w:r w:rsidRPr="00D814F7">
        <w:rPr>
          <w:rFonts w:ascii="Arial Narrow" w:hAnsi="Arial Narrow" w:cs="Arial"/>
          <w:sz w:val="24"/>
        </w:rPr>
        <w:t>folgende</w:t>
      </w:r>
      <w:r w:rsidR="00D83D37" w:rsidRPr="00D814F7">
        <w:rPr>
          <w:rFonts w:ascii="Arial Narrow" w:hAnsi="Arial Narrow" w:cs="Arial"/>
          <w:sz w:val="24"/>
        </w:rPr>
        <w:t>n</w:t>
      </w:r>
      <w:r w:rsidRPr="00D814F7">
        <w:rPr>
          <w:rFonts w:ascii="Arial Narrow" w:hAnsi="Arial Narrow" w:cs="Arial"/>
          <w:sz w:val="24"/>
        </w:rPr>
        <w:t xml:space="preserve"> Datenartenkategorien:</w:t>
      </w:r>
    </w:p>
    <w:tbl>
      <w:tblPr>
        <w:tblW w:w="0" w:type="auto"/>
        <w:tblLook w:val="04A0" w:firstRow="1" w:lastRow="0" w:firstColumn="1" w:lastColumn="0" w:noHBand="0" w:noVBand="1"/>
      </w:tblPr>
      <w:tblGrid>
        <w:gridCol w:w="2793"/>
        <w:gridCol w:w="2800"/>
        <w:gridCol w:w="3819"/>
      </w:tblGrid>
      <w:tr w:rsidR="00D814F7" w:rsidRPr="00D814F7" w14:paraId="5CB8311B" w14:textId="77777777" w:rsidTr="00880CD4">
        <w:tc>
          <w:tcPr>
            <w:tcW w:w="2793" w:type="dxa"/>
            <w:shd w:val="clear" w:color="auto" w:fill="auto"/>
          </w:tcPr>
          <w:p w14:paraId="3B275EDE"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360554738"/>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880CD4">
              <w:rPr>
                <w:rFonts w:ascii="Arial Narrow" w:hAnsi="Arial Narrow" w:cs="Arial"/>
                <w:sz w:val="24"/>
              </w:rPr>
              <w:t xml:space="preserve">   </w:t>
            </w:r>
            <w:r w:rsidR="004D7AB6" w:rsidRPr="00D814F7">
              <w:rPr>
                <w:rFonts w:ascii="Arial Narrow" w:hAnsi="Arial Narrow" w:cs="Arial"/>
                <w:sz w:val="24"/>
              </w:rPr>
              <w:t>Abrechnungsdaten</w:t>
            </w:r>
          </w:p>
        </w:tc>
        <w:tc>
          <w:tcPr>
            <w:tcW w:w="2800" w:type="dxa"/>
            <w:shd w:val="clear" w:color="auto" w:fill="auto"/>
          </w:tcPr>
          <w:p w14:paraId="706F4695"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457145389"/>
                <w14:checkbox>
                  <w14:checked w14:val="0"/>
                  <w14:checkedState w14:val="2612" w14:font="MS Gothic"/>
                  <w14:uncheckedState w14:val="2610" w14:font="MS Gothic"/>
                </w14:checkbox>
              </w:sdtPr>
              <w:sdtEndPr/>
              <w:sdtContent>
                <w:r w:rsidR="008D6597">
                  <w:rPr>
                    <w:rFonts w:ascii="MS Gothic" w:eastAsia="MS Gothic" w:hAnsi="MS Gothic" w:cs="Arial" w:hint="eastAsia"/>
                    <w:sz w:val="24"/>
                  </w:rPr>
                  <w:t>☐</w:t>
                </w:r>
              </w:sdtContent>
            </w:sdt>
            <w:r w:rsidR="00880CD4">
              <w:rPr>
                <w:rFonts w:ascii="Arial Narrow" w:hAnsi="Arial Narrow" w:cs="Arial"/>
                <w:sz w:val="24"/>
              </w:rPr>
              <w:t xml:space="preserve">  </w:t>
            </w:r>
            <w:r w:rsidR="004D7AB6" w:rsidRPr="00D814F7">
              <w:rPr>
                <w:rFonts w:ascii="Arial Narrow" w:hAnsi="Arial Narrow" w:cs="Arial"/>
                <w:sz w:val="24"/>
              </w:rPr>
              <w:t>Adressdaten</w:t>
            </w:r>
          </w:p>
        </w:tc>
        <w:tc>
          <w:tcPr>
            <w:tcW w:w="3819" w:type="dxa"/>
            <w:shd w:val="clear" w:color="auto" w:fill="auto"/>
          </w:tcPr>
          <w:p w14:paraId="77F3BD75"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1602684946"/>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880CD4">
              <w:rPr>
                <w:rFonts w:ascii="Arial Narrow" w:hAnsi="Arial Narrow" w:cs="Arial"/>
                <w:sz w:val="24"/>
              </w:rPr>
              <w:t xml:space="preserve">   </w:t>
            </w:r>
            <w:r w:rsidR="004D7AB6" w:rsidRPr="00D814F7">
              <w:rPr>
                <w:rFonts w:ascii="Arial Narrow" w:hAnsi="Arial Narrow" w:cs="Arial"/>
                <w:sz w:val="24"/>
              </w:rPr>
              <w:t>Bankverbindungsdaten</w:t>
            </w:r>
          </w:p>
        </w:tc>
      </w:tr>
      <w:tr w:rsidR="00D814F7" w:rsidRPr="00D814F7" w14:paraId="461A4BB8" w14:textId="77777777" w:rsidTr="00880CD4">
        <w:tc>
          <w:tcPr>
            <w:tcW w:w="2793" w:type="dxa"/>
            <w:shd w:val="clear" w:color="auto" w:fill="auto"/>
          </w:tcPr>
          <w:p w14:paraId="2140BF8A"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966740959"/>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880CD4">
              <w:rPr>
                <w:rFonts w:ascii="Arial Narrow" w:hAnsi="Arial Narrow" w:cs="Arial"/>
                <w:sz w:val="24"/>
              </w:rPr>
              <w:t xml:space="preserve">   </w:t>
            </w:r>
            <w:r w:rsidR="004D7AB6" w:rsidRPr="00D814F7">
              <w:rPr>
                <w:rFonts w:ascii="Arial Narrow" w:hAnsi="Arial Narrow" w:cs="Arial"/>
                <w:sz w:val="24"/>
              </w:rPr>
              <w:t>Biometrische Daten</w:t>
            </w:r>
          </w:p>
        </w:tc>
        <w:tc>
          <w:tcPr>
            <w:tcW w:w="2800" w:type="dxa"/>
            <w:shd w:val="clear" w:color="auto" w:fill="auto"/>
          </w:tcPr>
          <w:p w14:paraId="4C00C5BB"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557289166"/>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880CD4">
              <w:rPr>
                <w:rFonts w:ascii="Arial Narrow" w:hAnsi="Arial Narrow" w:cs="Arial"/>
                <w:sz w:val="24"/>
              </w:rPr>
              <w:t xml:space="preserve">  </w:t>
            </w:r>
            <w:r w:rsidR="004D7AB6" w:rsidRPr="00D814F7">
              <w:rPr>
                <w:rFonts w:ascii="Arial Narrow" w:hAnsi="Arial Narrow" w:cs="Arial"/>
                <w:sz w:val="24"/>
              </w:rPr>
              <w:t>Bonitätsdaten</w:t>
            </w:r>
          </w:p>
        </w:tc>
        <w:tc>
          <w:tcPr>
            <w:tcW w:w="3819" w:type="dxa"/>
            <w:shd w:val="clear" w:color="auto" w:fill="auto"/>
          </w:tcPr>
          <w:p w14:paraId="54AE8467"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104470848"/>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880CD4">
              <w:rPr>
                <w:rFonts w:ascii="Arial Narrow" w:hAnsi="Arial Narrow" w:cs="Arial"/>
                <w:sz w:val="24"/>
              </w:rPr>
              <w:t xml:space="preserve">   </w:t>
            </w:r>
            <w:r w:rsidR="004D7AB6" w:rsidRPr="00D814F7">
              <w:rPr>
                <w:rFonts w:ascii="Arial Narrow" w:hAnsi="Arial Narrow" w:cs="Arial"/>
                <w:sz w:val="24"/>
              </w:rPr>
              <w:t>Funktionsbezeichnung</w:t>
            </w:r>
          </w:p>
        </w:tc>
      </w:tr>
      <w:tr w:rsidR="00D814F7" w:rsidRPr="00D814F7" w14:paraId="62EDFD89" w14:textId="77777777" w:rsidTr="00880CD4">
        <w:tc>
          <w:tcPr>
            <w:tcW w:w="2793" w:type="dxa"/>
            <w:shd w:val="clear" w:color="auto" w:fill="auto"/>
          </w:tcPr>
          <w:p w14:paraId="79D7A5AF"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952640200"/>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880CD4">
              <w:rPr>
                <w:rFonts w:ascii="Arial Narrow" w:hAnsi="Arial Narrow" w:cs="Arial"/>
                <w:sz w:val="24"/>
              </w:rPr>
              <w:t xml:space="preserve">   </w:t>
            </w:r>
            <w:r w:rsidR="004D7AB6" w:rsidRPr="00D814F7">
              <w:rPr>
                <w:rFonts w:ascii="Arial Narrow" w:hAnsi="Arial Narrow" w:cs="Arial"/>
                <w:sz w:val="24"/>
              </w:rPr>
              <w:t>Geburtsdatum</w:t>
            </w:r>
          </w:p>
        </w:tc>
        <w:tc>
          <w:tcPr>
            <w:tcW w:w="2800" w:type="dxa"/>
            <w:shd w:val="clear" w:color="auto" w:fill="auto"/>
          </w:tcPr>
          <w:p w14:paraId="60FC3497"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468438555"/>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880CD4">
              <w:rPr>
                <w:rFonts w:ascii="Arial Narrow" w:hAnsi="Arial Narrow" w:cs="Arial"/>
                <w:sz w:val="24"/>
              </w:rPr>
              <w:t xml:space="preserve">  </w:t>
            </w:r>
            <w:r w:rsidR="004D7AB6" w:rsidRPr="00D814F7">
              <w:rPr>
                <w:rFonts w:ascii="Arial Narrow" w:hAnsi="Arial Narrow" w:cs="Arial"/>
                <w:sz w:val="24"/>
              </w:rPr>
              <w:t>Gesundheitsdaten</w:t>
            </w:r>
          </w:p>
        </w:tc>
        <w:tc>
          <w:tcPr>
            <w:tcW w:w="3819" w:type="dxa"/>
            <w:shd w:val="clear" w:color="auto" w:fill="auto"/>
          </w:tcPr>
          <w:p w14:paraId="467A752C"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19631803"/>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880CD4">
              <w:rPr>
                <w:rFonts w:ascii="Arial Narrow" w:hAnsi="Arial Narrow" w:cs="Arial"/>
                <w:sz w:val="24"/>
              </w:rPr>
              <w:t xml:space="preserve">   </w:t>
            </w:r>
            <w:r w:rsidR="004D7AB6" w:rsidRPr="00D814F7">
              <w:rPr>
                <w:rFonts w:ascii="Arial Narrow" w:hAnsi="Arial Narrow" w:cs="Arial"/>
                <w:sz w:val="24"/>
              </w:rPr>
              <w:t>Interessen</w:t>
            </w:r>
          </w:p>
        </w:tc>
      </w:tr>
      <w:tr w:rsidR="00D814F7" w:rsidRPr="00D814F7" w14:paraId="6102BFB9" w14:textId="77777777" w:rsidTr="00880CD4">
        <w:tc>
          <w:tcPr>
            <w:tcW w:w="2793" w:type="dxa"/>
            <w:shd w:val="clear" w:color="auto" w:fill="auto"/>
          </w:tcPr>
          <w:p w14:paraId="5F2467D4"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914933751"/>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880CD4">
              <w:rPr>
                <w:rFonts w:ascii="Arial Narrow" w:hAnsi="Arial Narrow" w:cs="Arial"/>
                <w:sz w:val="24"/>
              </w:rPr>
              <w:t xml:space="preserve">  </w:t>
            </w:r>
            <w:r w:rsidR="004D7AB6" w:rsidRPr="00D814F7">
              <w:rPr>
                <w:rFonts w:ascii="Arial Narrow" w:hAnsi="Arial Narrow" w:cs="Arial"/>
                <w:sz w:val="24"/>
              </w:rPr>
              <w:t>IT-Nutzungsdaten</w:t>
            </w:r>
          </w:p>
        </w:tc>
        <w:tc>
          <w:tcPr>
            <w:tcW w:w="2800" w:type="dxa"/>
            <w:shd w:val="clear" w:color="auto" w:fill="auto"/>
          </w:tcPr>
          <w:p w14:paraId="12B021E9"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82885841"/>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880CD4">
              <w:rPr>
                <w:rFonts w:ascii="Arial Narrow" w:hAnsi="Arial Narrow" w:cs="Arial"/>
                <w:sz w:val="24"/>
              </w:rPr>
              <w:t xml:space="preserve">  </w:t>
            </w:r>
            <w:r w:rsidR="004D7AB6" w:rsidRPr="00D814F7">
              <w:rPr>
                <w:rFonts w:ascii="Arial Narrow" w:hAnsi="Arial Narrow" w:cs="Arial"/>
                <w:sz w:val="24"/>
              </w:rPr>
              <w:t>Kontaktdaten</w:t>
            </w:r>
          </w:p>
        </w:tc>
        <w:tc>
          <w:tcPr>
            <w:tcW w:w="3819" w:type="dxa"/>
            <w:shd w:val="clear" w:color="auto" w:fill="auto"/>
          </w:tcPr>
          <w:p w14:paraId="0A119EB8"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1455012212"/>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687869">
              <w:rPr>
                <w:rFonts w:ascii="Arial Narrow" w:hAnsi="Arial Narrow" w:cs="Arial"/>
                <w:sz w:val="24"/>
              </w:rPr>
              <w:t xml:space="preserve">  </w:t>
            </w:r>
            <w:r w:rsidR="004D7AB6" w:rsidRPr="00D814F7">
              <w:rPr>
                <w:rFonts w:ascii="Arial Narrow" w:hAnsi="Arial Narrow" w:cs="Arial"/>
                <w:sz w:val="24"/>
              </w:rPr>
              <w:t>Lohn- und Gehaltsdaten</w:t>
            </w:r>
          </w:p>
        </w:tc>
      </w:tr>
      <w:tr w:rsidR="00D814F7" w:rsidRPr="00D814F7" w14:paraId="7ED1E036" w14:textId="77777777" w:rsidTr="00880CD4">
        <w:tc>
          <w:tcPr>
            <w:tcW w:w="2793" w:type="dxa"/>
            <w:shd w:val="clear" w:color="auto" w:fill="auto"/>
          </w:tcPr>
          <w:p w14:paraId="418215F7"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287091603"/>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880CD4">
              <w:rPr>
                <w:rFonts w:ascii="Arial Narrow" w:hAnsi="Arial Narrow" w:cs="Arial"/>
                <w:sz w:val="24"/>
              </w:rPr>
              <w:t xml:space="preserve">  </w:t>
            </w:r>
            <w:r w:rsidR="004D7AB6" w:rsidRPr="00D814F7">
              <w:rPr>
                <w:rFonts w:ascii="Arial Narrow" w:hAnsi="Arial Narrow" w:cs="Arial"/>
                <w:sz w:val="24"/>
              </w:rPr>
              <w:t>Name</w:t>
            </w:r>
          </w:p>
        </w:tc>
        <w:tc>
          <w:tcPr>
            <w:tcW w:w="2800" w:type="dxa"/>
            <w:shd w:val="clear" w:color="auto" w:fill="auto"/>
          </w:tcPr>
          <w:p w14:paraId="369184F0"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102876687"/>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880CD4">
              <w:rPr>
                <w:rFonts w:ascii="Arial Narrow" w:hAnsi="Arial Narrow" w:cs="Arial"/>
                <w:sz w:val="24"/>
              </w:rPr>
              <w:t xml:space="preserve">  </w:t>
            </w:r>
            <w:r w:rsidR="004D7AB6" w:rsidRPr="00D814F7">
              <w:rPr>
                <w:rFonts w:ascii="Arial Narrow" w:hAnsi="Arial Narrow" w:cs="Arial"/>
                <w:sz w:val="24"/>
              </w:rPr>
              <w:t>Personalstammdaten</w:t>
            </w:r>
          </w:p>
        </w:tc>
        <w:tc>
          <w:tcPr>
            <w:tcW w:w="3819" w:type="dxa"/>
            <w:shd w:val="clear" w:color="auto" w:fill="auto"/>
          </w:tcPr>
          <w:p w14:paraId="07A5CDB9"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1340001272"/>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687869">
              <w:rPr>
                <w:rFonts w:ascii="Arial Narrow" w:hAnsi="Arial Narrow" w:cs="Arial"/>
                <w:sz w:val="24"/>
              </w:rPr>
              <w:t xml:space="preserve">  </w:t>
            </w:r>
            <w:r w:rsidR="004D7AB6" w:rsidRPr="00D814F7">
              <w:rPr>
                <w:rFonts w:ascii="Arial Narrow" w:hAnsi="Arial Narrow" w:cs="Arial"/>
                <w:sz w:val="24"/>
              </w:rPr>
              <w:t>Planungsdaten</w:t>
            </w:r>
          </w:p>
        </w:tc>
      </w:tr>
      <w:tr w:rsidR="00D814F7" w:rsidRPr="00D814F7" w14:paraId="1CE33B86" w14:textId="77777777" w:rsidTr="0087516A">
        <w:trPr>
          <w:trHeight w:hRule="exact" w:val="680"/>
        </w:trPr>
        <w:tc>
          <w:tcPr>
            <w:tcW w:w="2793" w:type="dxa"/>
            <w:shd w:val="clear" w:color="auto" w:fill="auto"/>
          </w:tcPr>
          <w:p w14:paraId="549365B0"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1801911232"/>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880CD4">
              <w:rPr>
                <w:rFonts w:ascii="Arial Narrow" w:hAnsi="Arial Narrow" w:cs="Arial"/>
                <w:sz w:val="24"/>
              </w:rPr>
              <w:t xml:space="preserve">  </w:t>
            </w:r>
            <w:r w:rsidR="004D7AB6" w:rsidRPr="00D814F7">
              <w:rPr>
                <w:rFonts w:ascii="Arial Narrow" w:hAnsi="Arial Narrow" w:cs="Arial"/>
                <w:sz w:val="24"/>
              </w:rPr>
              <w:t>Qualifikationsdaten</w:t>
            </w:r>
          </w:p>
        </w:tc>
        <w:tc>
          <w:tcPr>
            <w:tcW w:w="2800" w:type="dxa"/>
            <w:shd w:val="clear" w:color="auto" w:fill="auto"/>
          </w:tcPr>
          <w:p w14:paraId="35B0E455" w14:textId="77777777" w:rsidR="004D7AB6" w:rsidRPr="00D814F7" w:rsidRDefault="009D3E45" w:rsidP="00C71103">
            <w:pPr>
              <w:spacing w:after="0" w:line="240" w:lineRule="auto"/>
              <w:jc w:val="both"/>
              <w:rPr>
                <w:rFonts w:ascii="Arial Narrow" w:hAnsi="Arial Narrow" w:cs="Arial"/>
                <w:sz w:val="24"/>
              </w:rPr>
            </w:pPr>
            <w:sdt>
              <w:sdtPr>
                <w:rPr>
                  <w:rFonts w:ascii="Arial Narrow" w:hAnsi="Arial Narrow" w:cs="Arial"/>
                  <w:sz w:val="24"/>
                </w:rPr>
                <w:id w:val="853619848"/>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880CD4">
              <w:rPr>
                <w:rFonts w:ascii="Arial Narrow" w:hAnsi="Arial Narrow" w:cs="Arial"/>
                <w:sz w:val="24"/>
              </w:rPr>
              <w:t xml:space="preserve">  </w:t>
            </w:r>
            <w:r w:rsidR="00687869">
              <w:rPr>
                <w:rFonts w:ascii="Arial Narrow" w:hAnsi="Arial Narrow" w:cs="Arial"/>
                <w:sz w:val="24"/>
              </w:rPr>
              <w:t>Sozialversicherungs-</w:t>
            </w:r>
            <w:r w:rsidR="00687869">
              <w:rPr>
                <w:rFonts w:ascii="Arial Narrow" w:hAnsi="Arial Narrow" w:cs="Arial"/>
                <w:sz w:val="24"/>
              </w:rPr>
              <w:br/>
              <w:t xml:space="preserve">      dat</w:t>
            </w:r>
            <w:r w:rsidR="004D7AB6" w:rsidRPr="00D814F7">
              <w:rPr>
                <w:rFonts w:ascii="Arial Narrow" w:hAnsi="Arial Narrow" w:cs="Arial"/>
                <w:sz w:val="24"/>
              </w:rPr>
              <w:t>en</w:t>
            </w:r>
          </w:p>
        </w:tc>
        <w:tc>
          <w:tcPr>
            <w:tcW w:w="3819" w:type="dxa"/>
            <w:shd w:val="clear" w:color="auto" w:fill="auto"/>
          </w:tcPr>
          <w:p w14:paraId="5E347116"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1915731631"/>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687869">
              <w:rPr>
                <w:rFonts w:ascii="Arial Narrow" w:hAnsi="Arial Narrow" w:cs="Arial"/>
                <w:sz w:val="24"/>
              </w:rPr>
              <w:t xml:space="preserve">  </w:t>
            </w:r>
            <w:r w:rsidR="004D7AB6" w:rsidRPr="00D814F7">
              <w:rPr>
                <w:rFonts w:ascii="Arial Narrow" w:hAnsi="Arial Narrow" w:cs="Arial"/>
                <w:sz w:val="24"/>
              </w:rPr>
              <w:t>Telefonate</w:t>
            </w:r>
          </w:p>
        </w:tc>
      </w:tr>
      <w:tr w:rsidR="00D814F7" w:rsidRPr="00D814F7" w14:paraId="5D461865" w14:textId="77777777" w:rsidTr="00880CD4">
        <w:tc>
          <w:tcPr>
            <w:tcW w:w="2793" w:type="dxa"/>
            <w:shd w:val="clear" w:color="auto" w:fill="auto"/>
          </w:tcPr>
          <w:p w14:paraId="546F580C"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1513263753"/>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880CD4">
              <w:rPr>
                <w:rFonts w:ascii="Arial Narrow" w:hAnsi="Arial Narrow" w:cs="Arial"/>
                <w:sz w:val="24"/>
              </w:rPr>
              <w:t xml:space="preserve">  </w:t>
            </w:r>
            <w:r w:rsidR="004D7AB6" w:rsidRPr="00D814F7">
              <w:rPr>
                <w:rFonts w:ascii="Arial Narrow" w:hAnsi="Arial Narrow" w:cs="Arial"/>
                <w:sz w:val="24"/>
              </w:rPr>
              <w:t>Vertragsdaten</w:t>
            </w:r>
          </w:p>
        </w:tc>
        <w:tc>
          <w:tcPr>
            <w:tcW w:w="2800" w:type="dxa"/>
            <w:shd w:val="clear" w:color="auto" w:fill="auto"/>
          </w:tcPr>
          <w:p w14:paraId="4E91B26E"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1990011326"/>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687869">
              <w:rPr>
                <w:rFonts w:ascii="Arial Narrow" w:hAnsi="Arial Narrow" w:cs="Arial"/>
                <w:sz w:val="24"/>
              </w:rPr>
              <w:t xml:space="preserve">  </w:t>
            </w:r>
            <w:r w:rsidR="004D7AB6" w:rsidRPr="00D814F7">
              <w:rPr>
                <w:rFonts w:ascii="Arial Narrow" w:hAnsi="Arial Narrow" w:cs="Arial"/>
                <w:sz w:val="24"/>
              </w:rPr>
              <w:t>Vertragsstammdaten</w:t>
            </w:r>
          </w:p>
        </w:tc>
        <w:tc>
          <w:tcPr>
            <w:tcW w:w="3819" w:type="dxa"/>
            <w:shd w:val="clear" w:color="auto" w:fill="auto"/>
          </w:tcPr>
          <w:p w14:paraId="4676F948"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1483696531"/>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687869">
              <w:rPr>
                <w:rFonts w:ascii="Arial Narrow" w:hAnsi="Arial Narrow" w:cs="Arial"/>
                <w:sz w:val="24"/>
              </w:rPr>
              <w:t xml:space="preserve">  </w:t>
            </w:r>
            <w:r w:rsidR="004D7AB6" w:rsidRPr="00D814F7">
              <w:rPr>
                <w:rFonts w:ascii="Arial Narrow" w:hAnsi="Arial Narrow" w:cs="Arial"/>
                <w:sz w:val="24"/>
              </w:rPr>
              <w:t>Videoaufzeichnungen</w:t>
            </w:r>
          </w:p>
        </w:tc>
      </w:tr>
      <w:tr w:rsidR="00D814F7" w:rsidRPr="00D814F7" w14:paraId="4CF694EE" w14:textId="77777777" w:rsidTr="00880CD4">
        <w:tc>
          <w:tcPr>
            <w:tcW w:w="2793" w:type="dxa"/>
            <w:shd w:val="clear" w:color="auto" w:fill="auto"/>
          </w:tcPr>
          <w:p w14:paraId="6522C157"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38292733"/>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880CD4">
              <w:rPr>
                <w:rFonts w:ascii="Arial Narrow" w:hAnsi="Arial Narrow" w:cs="Arial"/>
                <w:sz w:val="24"/>
              </w:rPr>
              <w:t xml:space="preserve">  </w:t>
            </w:r>
            <w:r w:rsidR="004D7AB6" w:rsidRPr="00D814F7">
              <w:rPr>
                <w:rFonts w:ascii="Arial Narrow" w:hAnsi="Arial Narrow" w:cs="Arial"/>
                <w:sz w:val="24"/>
              </w:rPr>
              <w:t>Zahlungsdaten</w:t>
            </w:r>
          </w:p>
        </w:tc>
        <w:tc>
          <w:tcPr>
            <w:tcW w:w="2800" w:type="dxa"/>
            <w:shd w:val="clear" w:color="auto" w:fill="auto"/>
          </w:tcPr>
          <w:p w14:paraId="016020F8" w14:textId="77777777" w:rsidR="004D7AB6" w:rsidRPr="00D814F7" w:rsidRDefault="009D3E45" w:rsidP="00C71103">
            <w:pPr>
              <w:ind w:left="312" w:hanging="312"/>
              <w:jc w:val="both"/>
              <w:rPr>
                <w:rFonts w:ascii="Arial Narrow" w:hAnsi="Arial Narrow" w:cs="Arial"/>
                <w:sz w:val="24"/>
              </w:rPr>
            </w:pPr>
            <w:sdt>
              <w:sdtPr>
                <w:rPr>
                  <w:rFonts w:ascii="Arial Narrow" w:hAnsi="Arial Narrow" w:cs="Arial"/>
                  <w:sz w:val="24"/>
                </w:rPr>
                <w:id w:val="203838910"/>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687869">
              <w:rPr>
                <w:rFonts w:ascii="Arial Narrow" w:hAnsi="Arial Narrow" w:cs="Arial"/>
                <w:sz w:val="24"/>
              </w:rPr>
              <w:t xml:space="preserve">  </w:t>
            </w:r>
            <w:r w:rsidR="00C9252B" w:rsidRPr="00D814F7">
              <w:rPr>
                <w:rFonts w:ascii="Arial Narrow" w:hAnsi="Arial Narrow" w:cs="Arial"/>
                <w:sz w:val="24"/>
              </w:rPr>
              <w:t>Zeiterfassungsdaten</w:t>
            </w:r>
          </w:p>
        </w:tc>
        <w:tc>
          <w:tcPr>
            <w:tcW w:w="3819" w:type="dxa"/>
            <w:shd w:val="clear" w:color="auto" w:fill="auto"/>
          </w:tcPr>
          <w:p w14:paraId="5FDD6EF5" w14:textId="77777777" w:rsidR="004D7AB6" w:rsidRPr="00D814F7" w:rsidRDefault="009D3E45" w:rsidP="00C71103">
            <w:pPr>
              <w:ind w:left="312" w:hanging="312"/>
              <w:jc w:val="both"/>
              <w:rPr>
                <w:rFonts w:ascii="Arial Narrow" w:hAnsi="Arial Narrow" w:cs="Arial"/>
                <w:sz w:val="24"/>
              </w:rPr>
            </w:pPr>
            <w:sdt>
              <w:sdtPr>
                <w:rPr>
                  <w:rFonts w:ascii="Arial Narrow" w:hAnsi="Arial Narrow" w:cs="Arial"/>
                  <w:sz w:val="24"/>
                </w:rPr>
                <w:id w:val="772605469"/>
                <w14:checkbox>
                  <w14:checked w14:val="0"/>
                  <w14:checkedState w14:val="2612" w14:font="MS Gothic"/>
                  <w14:uncheckedState w14:val="2610" w14:font="MS Gothic"/>
                </w14:checkbox>
              </w:sdtPr>
              <w:sdtEndPr/>
              <w:sdtContent>
                <w:r w:rsidR="008D6597">
                  <w:rPr>
                    <w:rFonts w:ascii="MS Gothic" w:eastAsia="MS Gothic" w:hAnsi="MS Gothic" w:cs="Arial" w:hint="eastAsia"/>
                    <w:sz w:val="24"/>
                  </w:rPr>
                  <w:t>☐</w:t>
                </w:r>
              </w:sdtContent>
            </w:sdt>
            <w:r w:rsidR="008D6597">
              <w:rPr>
                <w:rFonts w:ascii="Arial Narrow" w:hAnsi="Arial Narrow" w:cs="Arial"/>
                <w:sz w:val="24"/>
              </w:rPr>
              <w:t xml:space="preserve">  sonstige (vgl. Anlage)</w:t>
            </w:r>
          </w:p>
        </w:tc>
      </w:tr>
      <w:tr w:rsidR="00D814F7" w:rsidRPr="00D814F7" w14:paraId="03936571" w14:textId="77777777" w:rsidTr="00880CD4">
        <w:tc>
          <w:tcPr>
            <w:tcW w:w="2793" w:type="dxa"/>
            <w:shd w:val="clear" w:color="auto" w:fill="auto"/>
          </w:tcPr>
          <w:p w14:paraId="2ABC514B" w14:textId="77777777" w:rsidR="00196210" w:rsidRPr="00D814F7" w:rsidRDefault="00196210" w:rsidP="00C71103">
            <w:pPr>
              <w:ind w:left="312" w:hanging="312"/>
              <w:jc w:val="both"/>
              <w:rPr>
                <w:rFonts w:ascii="Arial Narrow" w:hAnsi="Arial Narrow" w:cs="Arial"/>
                <w:sz w:val="24"/>
              </w:rPr>
            </w:pPr>
          </w:p>
        </w:tc>
        <w:tc>
          <w:tcPr>
            <w:tcW w:w="2800" w:type="dxa"/>
            <w:shd w:val="clear" w:color="auto" w:fill="auto"/>
          </w:tcPr>
          <w:p w14:paraId="15877421" w14:textId="77777777" w:rsidR="004D7AB6" w:rsidRPr="00D814F7" w:rsidRDefault="004D7AB6" w:rsidP="00C71103">
            <w:pPr>
              <w:ind w:left="312" w:hanging="312"/>
              <w:jc w:val="both"/>
              <w:rPr>
                <w:rFonts w:ascii="Arial Narrow" w:hAnsi="Arial Narrow" w:cs="Arial"/>
                <w:sz w:val="24"/>
              </w:rPr>
            </w:pPr>
          </w:p>
        </w:tc>
        <w:tc>
          <w:tcPr>
            <w:tcW w:w="3819" w:type="dxa"/>
            <w:shd w:val="clear" w:color="auto" w:fill="auto"/>
          </w:tcPr>
          <w:p w14:paraId="087ECD37" w14:textId="77777777" w:rsidR="004D7AB6" w:rsidRPr="00D814F7" w:rsidRDefault="004D7AB6" w:rsidP="00C71103">
            <w:pPr>
              <w:jc w:val="both"/>
              <w:rPr>
                <w:rFonts w:ascii="Arial Narrow" w:hAnsi="Arial Narrow" w:cs="Arial"/>
                <w:sz w:val="24"/>
              </w:rPr>
            </w:pPr>
          </w:p>
        </w:tc>
      </w:tr>
    </w:tbl>
    <w:p w14:paraId="48A744D7" w14:textId="77777777" w:rsidR="00761953" w:rsidRPr="00D814F7" w:rsidRDefault="00761953" w:rsidP="00C71103">
      <w:pPr>
        <w:pStyle w:val="berschrift1"/>
        <w:jc w:val="both"/>
      </w:pPr>
      <w:r w:rsidRPr="00D814F7">
        <w:t>Kreis der Betroffenen</w:t>
      </w:r>
    </w:p>
    <w:p w14:paraId="5408CD10" w14:textId="77777777" w:rsidR="00BC6468" w:rsidRPr="00D814F7" w:rsidRDefault="00761953" w:rsidP="00C71103">
      <w:pPr>
        <w:jc w:val="both"/>
        <w:rPr>
          <w:rFonts w:ascii="Arial Narrow" w:hAnsi="Arial Narrow" w:cs="Arial"/>
          <w:sz w:val="24"/>
        </w:rPr>
      </w:pPr>
      <w:r w:rsidRPr="00D814F7">
        <w:rPr>
          <w:rFonts w:ascii="Arial Narrow" w:hAnsi="Arial Narrow" w:cs="Arial"/>
          <w:sz w:val="24"/>
        </w:rPr>
        <w:t>Der Kreis</w:t>
      </w:r>
      <w:r w:rsidR="00D83D37" w:rsidRPr="00D814F7">
        <w:rPr>
          <w:rFonts w:ascii="Arial Narrow" w:hAnsi="Arial Narrow" w:cs="Arial"/>
          <w:sz w:val="24"/>
        </w:rPr>
        <w:t>,</w:t>
      </w:r>
      <w:r w:rsidRPr="00D814F7">
        <w:rPr>
          <w:rFonts w:ascii="Arial Narrow" w:hAnsi="Arial Narrow" w:cs="Arial"/>
          <w:sz w:val="24"/>
        </w:rPr>
        <w:t xml:space="preserve"> der durch den Umgang mit ihren personenbezogenen Daten im Rahmen dieses Auftrags Be</w:t>
      </w:r>
      <w:r w:rsidR="00BC6468" w:rsidRPr="00D814F7">
        <w:rPr>
          <w:rFonts w:ascii="Arial Narrow" w:hAnsi="Arial Narrow" w:cs="Arial"/>
          <w:sz w:val="24"/>
        </w:rPr>
        <w:t>troffenen</w:t>
      </w:r>
      <w:r w:rsidR="00D83D37" w:rsidRPr="00D814F7">
        <w:rPr>
          <w:rFonts w:ascii="Arial Narrow" w:hAnsi="Arial Narrow" w:cs="Arial"/>
          <w:sz w:val="24"/>
        </w:rPr>
        <w:t>,</w:t>
      </w:r>
      <w:r w:rsidR="00BC6468" w:rsidRPr="00D814F7">
        <w:rPr>
          <w:rFonts w:ascii="Arial Narrow" w:hAnsi="Arial Narrow" w:cs="Arial"/>
          <w:sz w:val="24"/>
        </w:rPr>
        <w:t xml:space="preserve"> umfasst</w:t>
      </w:r>
      <w:r w:rsidR="00AF377A" w:rsidRPr="00D814F7">
        <w:rPr>
          <w:rFonts w:ascii="Arial Narrow" w:hAnsi="Arial Narrow" w:cs="Arial"/>
          <w:sz w:val="24"/>
        </w:rPr>
        <w:t xml:space="preserve"> folgende Kategorien</w:t>
      </w:r>
      <w:r w:rsidR="00BC6468" w:rsidRPr="00D814F7">
        <w:rPr>
          <w:rFonts w:ascii="Arial Narrow" w:hAnsi="Arial Narrow" w:cs="Arial"/>
          <w:sz w:val="24"/>
        </w:rPr>
        <w:t>:</w:t>
      </w:r>
    </w:p>
    <w:tbl>
      <w:tblPr>
        <w:tblW w:w="0" w:type="auto"/>
        <w:tblLook w:val="04A0" w:firstRow="1" w:lastRow="0" w:firstColumn="1" w:lastColumn="0" w:noHBand="0" w:noVBand="1"/>
      </w:tblPr>
      <w:tblGrid>
        <w:gridCol w:w="2819"/>
        <w:gridCol w:w="2820"/>
        <w:gridCol w:w="3773"/>
      </w:tblGrid>
      <w:tr w:rsidR="00D814F7" w:rsidRPr="00D814F7" w14:paraId="20123353" w14:textId="77777777" w:rsidTr="001A5B31">
        <w:tc>
          <w:tcPr>
            <w:tcW w:w="2835" w:type="dxa"/>
            <w:shd w:val="clear" w:color="auto" w:fill="auto"/>
          </w:tcPr>
          <w:p w14:paraId="70AFBA4C"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680390817"/>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687869">
              <w:rPr>
                <w:rFonts w:ascii="Arial Narrow" w:hAnsi="Arial Narrow" w:cs="Arial"/>
                <w:sz w:val="24"/>
              </w:rPr>
              <w:t xml:space="preserve">  </w:t>
            </w:r>
            <w:r w:rsidR="004D7AB6" w:rsidRPr="00D814F7">
              <w:rPr>
                <w:rFonts w:ascii="Arial Narrow" w:hAnsi="Arial Narrow" w:cs="Arial"/>
                <w:sz w:val="24"/>
              </w:rPr>
              <w:t>Mitarbeiter/ Rentner</w:t>
            </w:r>
          </w:p>
        </w:tc>
        <w:tc>
          <w:tcPr>
            <w:tcW w:w="2835" w:type="dxa"/>
            <w:shd w:val="clear" w:color="auto" w:fill="auto"/>
          </w:tcPr>
          <w:p w14:paraId="208AED7F"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887493348"/>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687869">
              <w:rPr>
                <w:rFonts w:ascii="Arial Narrow" w:hAnsi="Arial Narrow" w:cs="Arial"/>
                <w:sz w:val="24"/>
              </w:rPr>
              <w:t xml:space="preserve">  </w:t>
            </w:r>
            <w:r w:rsidR="004D7AB6" w:rsidRPr="00D814F7">
              <w:rPr>
                <w:rFonts w:ascii="Arial Narrow" w:hAnsi="Arial Narrow" w:cs="Arial"/>
                <w:sz w:val="24"/>
              </w:rPr>
              <w:t>Lieferanten</w:t>
            </w:r>
          </w:p>
        </w:tc>
        <w:tc>
          <w:tcPr>
            <w:tcW w:w="3794" w:type="dxa"/>
            <w:shd w:val="clear" w:color="auto" w:fill="auto"/>
          </w:tcPr>
          <w:p w14:paraId="0CC5EC98"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897821802"/>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687869">
              <w:rPr>
                <w:rFonts w:ascii="Arial Narrow" w:hAnsi="Arial Narrow" w:cs="Arial"/>
                <w:sz w:val="24"/>
              </w:rPr>
              <w:t xml:space="preserve">  </w:t>
            </w:r>
            <w:r w:rsidR="004D7AB6" w:rsidRPr="00D814F7">
              <w:rPr>
                <w:rFonts w:ascii="Arial Narrow" w:hAnsi="Arial Narrow" w:cs="Arial"/>
                <w:sz w:val="24"/>
              </w:rPr>
              <w:t>Veranstaltungsteilnehmer</w:t>
            </w:r>
          </w:p>
        </w:tc>
      </w:tr>
      <w:tr w:rsidR="00D814F7" w:rsidRPr="00D814F7" w14:paraId="582EB86A" w14:textId="77777777" w:rsidTr="001A5B31">
        <w:tc>
          <w:tcPr>
            <w:tcW w:w="2835" w:type="dxa"/>
            <w:shd w:val="clear" w:color="auto" w:fill="auto"/>
          </w:tcPr>
          <w:p w14:paraId="7547C227"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630289499"/>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687869">
              <w:rPr>
                <w:rFonts w:ascii="Arial Narrow" w:hAnsi="Arial Narrow" w:cs="Arial"/>
                <w:sz w:val="24"/>
              </w:rPr>
              <w:t xml:space="preserve">  </w:t>
            </w:r>
            <w:r w:rsidR="004D7AB6" w:rsidRPr="00D814F7">
              <w:rPr>
                <w:rFonts w:ascii="Arial Narrow" w:hAnsi="Arial Narrow" w:cs="Arial"/>
                <w:sz w:val="24"/>
              </w:rPr>
              <w:t>Bewerber</w:t>
            </w:r>
          </w:p>
        </w:tc>
        <w:tc>
          <w:tcPr>
            <w:tcW w:w="2835" w:type="dxa"/>
            <w:shd w:val="clear" w:color="auto" w:fill="auto"/>
          </w:tcPr>
          <w:p w14:paraId="5CF04B8D"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720948136"/>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687869">
              <w:rPr>
                <w:rFonts w:ascii="Arial Narrow" w:hAnsi="Arial Narrow" w:cs="Arial"/>
                <w:sz w:val="24"/>
              </w:rPr>
              <w:t xml:space="preserve">  </w:t>
            </w:r>
            <w:r w:rsidR="004D7AB6" w:rsidRPr="00D814F7">
              <w:rPr>
                <w:rFonts w:ascii="Arial Narrow" w:hAnsi="Arial Narrow" w:cs="Arial"/>
                <w:sz w:val="24"/>
              </w:rPr>
              <w:t>Handelsvertreter</w:t>
            </w:r>
          </w:p>
        </w:tc>
        <w:tc>
          <w:tcPr>
            <w:tcW w:w="3794" w:type="dxa"/>
            <w:shd w:val="clear" w:color="auto" w:fill="auto"/>
          </w:tcPr>
          <w:p w14:paraId="098F43F5" w14:textId="77777777" w:rsidR="004D7AB6" w:rsidRPr="00D814F7" w:rsidRDefault="009D3E45" w:rsidP="00C71103">
            <w:pPr>
              <w:ind w:left="312" w:hanging="312"/>
              <w:jc w:val="both"/>
              <w:rPr>
                <w:rFonts w:ascii="Arial Narrow" w:hAnsi="Arial Narrow" w:cs="Arial"/>
                <w:sz w:val="24"/>
              </w:rPr>
            </w:pPr>
            <w:sdt>
              <w:sdtPr>
                <w:rPr>
                  <w:rFonts w:ascii="Arial Narrow" w:hAnsi="Arial Narrow" w:cs="Arial"/>
                  <w:sz w:val="24"/>
                </w:rPr>
                <w:id w:val="1610854062"/>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687869">
              <w:rPr>
                <w:rFonts w:ascii="Arial Narrow" w:hAnsi="Arial Narrow" w:cs="Arial"/>
                <w:sz w:val="24"/>
              </w:rPr>
              <w:t xml:space="preserve">  </w:t>
            </w:r>
            <w:r w:rsidR="00173F6A" w:rsidRPr="00D814F7">
              <w:rPr>
                <w:rFonts w:ascii="Arial Narrow" w:hAnsi="Arial Narrow" w:cs="Arial"/>
                <w:sz w:val="24"/>
              </w:rPr>
              <w:t>Abonnenten</w:t>
            </w:r>
          </w:p>
        </w:tc>
      </w:tr>
      <w:tr w:rsidR="00D814F7" w:rsidRPr="00D814F7" w14:paraId="4132F578" w14:textId="77777777" w:rsidTr="001A5B31">
        <w:tc>
          <w:tcPr>
            <w:tcW w:w="2835" w:type="dxa"/>
            <w:shd w:val="clear" w:color="auto" w:fill="auto"/>
          </w:tcPr>
          <w:p w14:paraId="13658D02"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1163313379"/>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687869">
              <w:rPr>
                <w:rFonts w:ascii="Arial Narrow" w:hAnsi="Arial Narrow" w:cs="Arial"/>
                <w:sz w:val="24"/>
              </w:rPr>
              <w:t xml:space="preserve">  </w:t>
            </w:r>
            <w:r w:rsidR="004D7AB6" w:rsidRPr="00D814F7">
              <w:rPr>
                <w:rFonts w:ascii="Arial Narrow" w:hAnsi="Arial Narrow" w:cs="Arial"/>
                <w:sz w:val="24"/>
              </w:rPr>
              <w:t>Dienstleister</w:t>
            </w:r>
          </w:p>
        </w:tc>
        <w:tc>
          <w:tcPr>
            <w:tcW w:w="2835" w:type="dxa"/>
            <w:shd w:val="clear" w:color="auto" w:fill="auto"/>
          </w:tcPr>
          <w:p w14:paraId="39DF38AE"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2017525424"/>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687869">
              <w:rPr>
                <w:rFonts w:ascii="Arial Narrow" w:hAnsi="Arial Narrow" w:cs="Arial"/>
                <w:sz w:val="24"/>
              </w:rPr>
              <w:t xml:space="preserve">  </w:t>
            </w:r>
            <w:r w:rsidR="004D7AB6" w:rsidRPr="00D814F7">
              <w:rPr>
                <w:rFonts w:ascii="Arial Narrow" w:hAnsi="Arial Narrow" w:cs="Arial"/>
                <w:sz w:val="24"/>
              </w:rPr>
              <w:t>Ansprechpartner</w:t>
            </w:r>
          </w:p>
        </w:tc>
        <w:tc>
          <w:tcPr>
            <w:tcW w:w="3794" w:type="dxa"/>
            <w:shd w:val="clear" w:color="auto" w:fill="auto"/>
          </w:tcPr>
          <w:p w14:paraId="438E3278" w14:textId="77777777" w:rsidR="004D7AB6" w:rsidRPr="00D814F7" w:rsidRDefault="009D3E45" w:rsidP="00C71103">
            <w:pPr>
              <w:ind w:left="312" w:hanging="312"/>
              <w:jc w:val="both"/>
              <w:rPr>
                <w:rFonts w:ascii="Arial Narrow" w:hAnsi="Arial Narrow" w:cs="Arial"/>
                <w:sz w:val="24"/>
              </w:rPr>
            </w:pPr>
            <w:sdt>
              <w:sdtPr>
                <w:rPr>
                  <w:rFonts w:ascii="Arial Narrow" w:hAnsi="Arial Narrow" w:cs="Arial"/>
                  <w:sz w:val="24"/>
                </w:rPr>
                <w:id w:val="-1801991568"/>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687869">
              <w:rPr>
                <w:rFonts w:ascii="Arial Narrow" w:hAnsi="Arial Narrow" w:cs="Arial"/>
                <w:sz w:val="24"/>
              </w:rPr>
              <w:t xml:space="preserve">  </w:t>
            </w:r>
            <w:r w:rsidR="00173F6A" w:rsidRPr="00D814F7">
              <w:rPr>
                <w:rFonts w:ascii="Arial Narrow" w:hAnsi="Arial Narrow" w:cs="Arial"/>
                <w:sz w:val="24"/>
              </w:rPr>
              <w:t>Patienten</w:t>
            </w:r>
          </w:p>
        </w:tc>
      </w:tr>
      <w:tr w:rsidR="00D814F7" w:rsidRPr="00D814F7" w14:paraId="7B8C9D3D" w14:textId="77777777" w:rsidTr="001A5B31">
        <w:tc>
          <w:tcPr>
            <w:tcW w:w="2835" w:type="dxa"/>
            <w:shd w:val="clear" w:color="auto" w:fill="auto"/>
          </w:tcPr>
          <w:p w14:paraId="5AFFC832"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1899474234"/>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687869">
              <w:rPr>
                <w:rFonts w:ascii="Arial Narrow" w:hAnsi="Arial Narrow" w:cs="Arial"/>
                <w:sz w:val="24"/>
              </w:rPr>
              <w:t xml:space="preserve">  </w:t>
            </w:r>
            <w:r w:rsidR="004D7AB6" w:rsidRPr="00D814F7">
              <w:rPr>
                <w:rFonts w:ascii="Arial Narrow" w:hAnsi="Arial Narrow" w:cs="Arial"/>
                <w:sz w:val="24"/>
              </w:rPr>
              <w:t>Kunden/ Mandanten</w:t>
            </w:r>
          </w:p>
        </w:tc>
        <w:tc>
          <w:tcPr>
            <w:tcW w:w="2835" w:type="dxa"/>
            <w:shd w:val="clear" w:color="auto" w:fill="auto"/>
          </w:tcPr>
          <w:p w14:paraId="21B00A92"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760644562"/>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687869">
              <w:rPr>
                <w:rFonts w:ascii="Arial Narrow" w:hAnsi="Arial Narrow" w:cs="Arial"/>
                <w:sz w:val="24"/>
              </w:rPr>
              <w:t xml:space="preserve">  </w:t>
            </w:r>
            <w:r w:rsidR="004D7AB6" w:rsidRPr="00D814F7">
              <w:rPr>
                <w:rFonts w:ascii="Arial Narrow" w:hAnsi="Arial Narrow" w:cs="Arial"/>
                <w:sz w:val="24"/>
              </w:rPr>
              <w:t>Besucher/ Gäste</w:t>
            </w:r>
          </w:p>
        </w:tc>
        <w:tc>
          <w:tcPr>
            <w:tcW w:w="3794" w:type="dxa"/>
            <w:shd w:val="clear" w:color="auto" w:fill="auto"/>
          </w:tcPr>
          <w:p w14:paraId="799245CC" w14:textId="77777777" w:rsidR="004D7AB6" w:rsidRPr="00D814F7" w:rsidRDefault="009D3E45" w:rsidP="00C71103">
            <w:pPr>
              <w:ind w:left="312" w:hanging="312"/>
              <w:jc w:val="both"/>
              <w:rPr>
                <w:rFonts w:ascii="Arial Narrow" w:hAnsi="Arial Narrow" w:cs="Arial"/>
                <w:sz w:val="24"/>
              </w:rPr>
            </w:pPr>
            <w:sdt>
              <w:sdtPr>
                <w:rPr>
                  <w:rFonts w:ascii="Arial Narrow" w:hAnsi="Arial Narrow" w:cs="Arial"/>
                  <w:sz w:val="24"/>
                </w:rPr>
                <w:id w:val="-1682118493"/>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687869">
              <w:rPr>
                <w:rFonts w:ascii="Arial Narrow" w:hAnsi="Arial Narrow" w:cs="Arial"/>
                <w:sz w:val="24"/>
              </w:rPr>
              <w:t xml:space="preserve">  </w:t>
            </w:r>
            <w:r w:rsidR="00173F6A" w:rsidRPr="00D814F7">
              <w:rPr>
                <w:rFonts w:ascii="Arial Narrow" w:hAnsi="Arial Narrow" w:cs="Arial"/>
                <w:sz w:val="24"/>
              </w:rPr>
              <w:t>Passanten</w:t>
            </w:r>
          </w:p>
        </w:tc>
      </w:tr>
      <w:tr w:rsidR="00D814F7" w:rsidRPr="00D814F7" w14:paraId="01D5B86C" w14:textId="77777777" w:rsidTr="001A5B31">
        <w:tc>
          <w:tcPr>
            <w:tcW w:w="2835" w:type="dxa"/>
            <w:shd w:val="clear" w:color="auto" w:fill="auto"/>
          </w:tcPr>
          <w:p w14:paraId="5C79305C" w14:textId="77777777" w:rsidR="004D7AB6" w:rsidRPr="00D814F7" w:rsidRDefault="009D3E45" w:rsidP="00C71103">
            <w:pPr>
              <w:jc w:val="both"/>
              <w:rPr>
                <w:rFonts w:ascii="Arial Narrow" w:hAnsi="Arial Narrow" w:cs="Arial"/>
                <w:sz w:val="24"/>
              </w:rPr>
            </w:pPr>
            <w:sdt>
              <w:sdtPr>
                <w:rPr>
                  <w:rFonts w:ascii="Arial Narrow" w:hAnsi="Arial Narrow" w:cs="Arial"/>
                  <w:sz w:val="24"/>
                </w:rPr>
                <w:id w:val="-74595592"/>
                <w14:checkbox>
                  <w14:checked w14:val="0"/>
                  <w14:checkedState w14:val="2612" w14:font="MS Gothic"/>
                  <w14:uncheckedState w14:val="2610" w14:font="MS Gothic"/>
                </w14:checkbox>
              </w:sdtPr>
              <w:sdtEndPr/>
              <w:sdtContent>
                <w:r w:rsidR="0087516A">
                  <w:rPr>
                    <w:rFonts w:ascii="MS Gothic" w:eastAsia="MS Gothic" w:hAnsi="MS Gothic" w:cs="Arial" w:hint="eastAsia"/>
                    <w:sz w:val="24"/>
                  </w:rPr>
                  <w:t>☐</w:t>
                </w:r>
              </w:sdtContent>
            </w:sdt>
            <w:r w:rsidR="00687869">
              <w:rPr>
                <w:rFonts w:ascii="Arial Narrow" w:hAnsi="Arial Narrow" w:cs="Arial"/>
                <w:sz w:val="24"/>
              </w:rPr>
              <w:t xml:space="preserve">  </w:t>
            </w:r>
            <w:r w:rsidR="004D7AB6" w:rsidRPr="00D814F7">
              <w:rPr>
                <w:rFonts w:ascii="Arial Narrow" w:hAnsi="Arial Narrow" w:cs="Arial"/>
                <w:sz w:val="24"/>
              </w:rPr>
              <w:t>Interessenten</w:t>
            </w:r>
          </w:p>
        </w:tc>
        <w:tc>
          <w:tcPr>
            <w:tcW w:w="2835" w:type="dxa"/>
            <w:shd w:val="clear" w:color="auto" w:fill="auto"/>
          </w:tcPr>
          <w:p w14:paraId="3041155C" w14:textId="77777777" w:rsidR="004D7AB6" w:rsidRPr="00D814F7" w:rsidRDefault="004D7AB6" w:rsidP="00C71103">
            <w:pPr>
              <w:jc w:val="both"/>
              <w:rPr>
                <w:rFonts w:ascii="Arial Narrow" w:hAnsi="Arial Narrow" w:cs="Arial"/>
                <w:sz w:val="24"/>
              </w:rPr>
            </w:pPr>
          </w:p>
        </w:tc>
        <w:tc>
          <w:tcPr>
            <w:tcW w:w="3794" w:type="dxa"/>
            <w:shd w:val="clear" w:color="auto" w:fill="auto"/>
          </w:tcPr>
          <w:p w14:paraId="4BDD3F64" w14:textId="77777777" w:rsidR="004D7AB6" w:rsidRPr="00D814F7" w:rsidRDefault="004D7AB6" w:rsidP="00C71103">
            <w:pPr>
              <w:ind w:left="312" w:hanging="312"/>
              <w:jc w:val="both"/>
              <w:rPr>
                <w:rFonts w:ascii="Arial Narrow" w:hAnsi="Arial Narrow" w:cs="Arial"/>
                <w:sz w:val="24"/>
              </w:rPr>
            </w:pPr>
          </w:p>
        </w:tc>
      </w:tr>
      <w:tr w:rsidR="00D814F7" w:rsidRPr="00D814F7" w14:paraId="215AD66A" w14:textId="77777777" w:rsidTr="001A5B31">
        <w:tc>
          <w:tcPr>
            <w:tcW w:w="2835" w:type="dxa"/>
            <w:shd w:val="clear" w:color="auto" w:fill="auto"/>
          </w:tcPr>
          <w:p w14:paraId="7F10B995" w14:textId="77777777" w:rsidR="004D7AB6" w:rsidRPr="00D814F7" w:rsidRDefault="004D7AB6" w:rsidP="00C71103">
            <w:pPr>
              <w:jc w:val="both"/>
              <w:rPr>
                <w:rFonts w:ascii="Arial Narrow" w:hAnsi="Arial Narrow" w:cs="Arial"/>
                <w:sz w:val="24"/>
              </w:rPr>
            </w:pPr>
          </w:p>
        </w:tc>
        <w:tc>
          <w:tcPr>
            <w:tcW w:w="2835" w:type="dxa"/>
            <w:shd w:val="clear" w:color="auto" w:fill="auto"/>
          </w:tcPr>
          <w:p w14:paraId="3FAC8BBB" w14:textId="77777777" w:rsidR="004D7AB6" w:rsidRPr="00D814F7" w:rsidRDefault="004D7AB6" w:rsidP="00C71103">
            <w:pPr>
              <w:jc w:val="both"/>
              <w:rPr>
                <w:rFonts w:ascii="Arial Narrow" w:hAnsi="Arial Narrow" w:cs="Arial"/>
                <w:sz w:val="24"/>
              </w:rPr>
            </w:pPr>
          </w:p>
        </w:tc>
        <w:tc>
          <w:tcPr>
            <w:tcW w:w="3794" w:type="dxa"/>
            <w:shd w:val="clear" w:color="auto" w:fill="auto"/>
          </w:tcPr>
          <w:p w14:paraId="5979666A" w14:textId="77777777" w:rsidR="004D7AB6" w:rsidRPr="00D814F7" w:rsidRDefault="004D7AB6" w:rsidP="00C71103">
            <w:pPr>
              <w:ind w:left="312" w:hanging="312"/>
              <w:jc w:val="both"/>
              <w:rPr>
                <w:rFonts w:ascii="Arial Narrow" w:hAnsi="Arial Narrow" w:cs="Arial"/>
                <w:sz w:val="24"/>
              </w:rPr>
            </w:pPr>
          </w:p>
        </w:tc>
      </w:tr>
    </w:tbl>
    <w:p w14:paraId="34E0552F" w14:textId="77777777" w:rsidR="00761953" w:rsidRPr="00D814F7" w:rsidRDefault="00761953" w:rsidP="00C71103">
      <w:pPr>
        <w:pStyle w:val="berschrift1"/>
        <w:jc w:val="both"/>
      </w:pPr>
      <w:r w:rsidRPr="00D814F7">
        <w:t>Technisch-organisatorische Maßnahmen</w:t>
      </w:r>
    </w:p>
    <w:p w14:paraId="1D30BA27" w14:textId="77777777" w:rsidR="00761953" w:rsidRPr="00D814F7" w:rsidRDefault="00761953" w:rsidP="00C71103">
      <w:pPr>
        <w:pStyle w:val="berschrift2"/>
        <w:jc w:val="both"/>
      </w:pPr>
      <w:r w:rsidRPr="00D814F7">
        <w:t xml:space="preserve">Der </w:t>
      </w:r>
      <w:r w:rsidR="004A6470">
        <w:t>Auftragsverarbeiter</w:t>
      </w:r>
      <w:r w:rsidRPr="00D814F7">
        <w:t xml:space="preserve"> hat die Umsetzung der im Vorfeld der Auftragsvergabe dargelegten technischen und organisatorischen Maßnahmen</w:t>
      </w:r>
      <w:r w:rsidR="00EE4706" w:rsidRPr="00D814F7">
        <w:t xml:space="preserve"> </w:t>
      </w:r>
      <w:r w:rsidRPr="00D814F7">
        <w:t xml:space="preserve">vor Beginn der Verarbeitung, insbesondere hinsichtlich der konkreten Auftragsdurchführung zu dokumentieren und dem </w:t>
      </w:r>
      <w:r w:rsidR="004A6470">
        <w:t>Verantwortlichen</w:t>
      </w:r>
      <w:r w:rsidRPr="00D814F7">
        <w:t xml:space="preserve"> zur Prüfung zu übergeben (</w:t>
      </w:r>
      <w:r w:rsidRPr="00A712A9">
        <w:rPr>
          <w:b/>
        </w:rPr>
        <w:t>Anlage</w:t>
      </w:r>
      <w:r w:rsidR="008D6597">
        <w:rPr>
          <w:b/>
        </w:rPr>
        <w:t xml:space="preserve"> 2</w:t>
      </w:r>
      <w:r w:rsidR="00EE4706" w:rsidRPr="00A712A9">
        <w:rPr>
          <w:b/>
        </w:rPr>
        <w:t xml:space="preserve"> „Technisch-organisatorische Maßnahmen“</w:t>
      </w:r>
      <w:r w:rsidRPr="00D814F7">
        <w:t xml:space="preserve">). Bei Akzeptanz durch den </w:t>
      </w:r>
      <w:r w:rsidR="004A6470">
        <w:t>Verantwortlichen</w:t>
      </w:r>
      <w:r w:rsidRPr="00D814F7">
        <w:t xml:space="preserve"> werden die dokumentierten Maßnahmen Grundlage des Auftrags. Soweit die Prüfung/ ein Audit des </w:t>
      </w:r>
      <w:r w:rsidR="004A6470">
        <w:t>Verantwortlichen</w:t>
      </w:r>
      <w:r w:rsidRPr="00D814F7">
        <w:t xml:space="preserve"> einen Anpassungsbedarf ergibt, ist dieser einvernehmlich umzusetzen.</w:t>
      </w:r>
      <w:r w:rsidR="00236A97">
        <w:t xml:space="preserve"> Die </w:t>
      </w:r>
      <w:r w:rsidR="00C47D09" w:rsidRPr="00D814F7">
        <w:t>technisch-organisatorischen Maßnahmen sollen die Vertraulichkeit, Integrität und Verfügbarkeit der Daten sowie die Systembelastbarkeit im Zuge der Datenverarbeitung sicherstellen</w:t>
      </w:r>
      <w:r w:rsidR="003836C5">
        <w:t>.</w:t>
      </w:r>
      <w:r w:rsidR="00A712A9">
        <w:t xml:space="preserve"> </w:t>
      </w:r>
      <w:r w:rsidRPr="00D814F7">
        <w:t>Aus den angegebenen Maßnahmen muss ein angemessenes Sicherheitsniveau ableitbar sein.</w:t>
      </w:r>
      <w:r w:rsidR="00BA5DC5">
        <w:t xml:space="preserve"> Der Auftragsverarbeiter hat den Verantwortlichen bei der Ergreifung technisch-organisatorischer Maßnahmen bestmöglich zu unterstützen.</w:t>
      </w:r>
    </w:p>
    <w:p w14:paraId="716227FB" w14:textId="77777777" w:rsidR="00761953" w:rsidRDefault="00761953" w:rsidP="00C71103">
      <w:pPr>
        <w:pStyle w:val="berschrift2"/>
        <w:jc w:val="both"/>
      </w:pPr>
      <w:r w:rsidRPr="00D814F7">
        <w:t xml:space="preserve">Die technischen und organisatorischen Maßnahmen unterliegen dem technischen Fortschritt und der Weiterentwicklung. Insoweit ist es dem </w:t>
      </w:r>
      <w:r w:rsidR="004A6470">
        <w:t>Auftragsverarbeiter</w:t>
      </w:r>
      <w:r w:rsidRPr="00D814F7">
        <w:t xml:space="preserve"> gestattet, alternative adäquate Maßnahmen umzusetzen. Dabei darf das Sicherheitsniveau der festgelegten Maßnahmen nicht unterschritten werden. Wesentliche Än</w:t>
      </w:r>
      <w:r w:rsidR="00D96E08">
        <w:t>derungen sind zu dokumentieren.</w:t>
      </w:r>
    </w:p>
    <w:p w14:paraId="5DA4C2C4" w14:textId="77777777" w:rsidR="00761953" w:rsidRPr="00D814F7" w:rsidRDefault="00761953" w:rsidP="00C71103">
      <w:pPr>
        <w:pStyle w:val="berschrift1"/>
        <w:jc w:val="both"/>
      </w:pPr>
      <w:r w:rsidRPr="00D814F7">
        <w:t>Berichtigung, Sperrung</w:t>
      </w:r>
      <w:r w:rsidR="00DD2004">
        <w:t>, Einschränkung</w:t>
      </w:r>
      <w:r w:rsidRPr="00D814F7">
        <w:t xml:space="preserve"> und Löschung von Daten</w:t>
      </w:r>
    </w:p>
    <w:p w14:paraId="14D0B957" w14:textId="77777777" w:rsidR="00761953" w:rsidRPr="00D814F7" w:rsidRDefault="009F0799" w:rsidP="00C71103">
      <w:pPr>
        <w:pStyle w:val="berschrift2"/>
        <w:numPr>
          <w:ilvl w:val="0"/>
          <w:numId w:val="0"/>
        </w:numPr>
        <w:jc w:val="both"/>
      </w:pPr>
      <w:r w:rsidRPr="00D814F7">
        <w:t>D</w:t>
      </w:r>
      <w:r w:rsidR="00761953" w:rsidRPr="00D814F7">
        <w:t>er Auftrag</w:t>
      </w:r>
      <w:r w:rsidR="00853082">
        <w:t>sverarbeiter</w:t>
      </w:r>
      <w:r w:rsidR="00761953" w:rsidRPr="00D814F7">
        <w:t xml:space="preserve"> hat nur nach Weisung des </w:t>
      </w:r>
      <w:r w:rsidR="00853082">
        <w:t>Verantwortlichen</w:t>
      </w:r>
      <w:r w:rsidR="00761953" w:rsidRPr="00D814F7">
        <w:t xml:space="preserve"> die Daten, die im Auftrag verarbeitet werden, zu berichtigen, zu löschen</w:t>
      </w:r>
      <w:r w:rsidR="00DD2004">
        <w:t>, einzuschränken</w:t>
      </w:r>
      <w:r w:rsidR="00761953" w:rsidRPr="00D814F7">
        <w:t xml:space="preserve"> oder zu sperren. Soweit ein Betroffener sich unmittelbar </w:t>
      </w:r>
      <w:r w:rsidR="00761953" w:rsidRPr="00D814F7">
        <w:lastRenderedPageBreak/>
        <w:t>an den Auftrag</w:t>
      </w:r>
      <w:r w:rsidR="00853082">
        <w:t>sverarbeiter</w:t>
      </w:r>
      <w:r w:rsidR="00761953" w:rsidRPr="00D814F7">
        <w:t xml:space="preserve"> zwecks Berichtigung oder Löschung seiner Daten wenden sollte, wird der Auftrag</w:t>
      </w:r>
      <w:r w:rsidR="00853082">
        <w:t>sverarbeiter</w:t>
      </w:r>
      <w:r w:rsidR="00761953" w:rsidRPr="00D814F7">
        <w:t xml:space="preserve"> dieses Ersuchen unverzüglich an den </w:t>
      </w:r>
      <w:r w:rsidR="00853082">
        <w:t>Verantwortlichen</w:t>
      </w:r>
      <w:r w:rsidR="00761953" w:rsidRPr="00D814F7">
        <w:t xml:space="preserve"> weiterleiten.</w:t>
      </w:r>
    </w:p>
    <w:p w14:paraId="2662F3CE" w14:textId="77777777" w:rsidR="00761953" w:rsidRPr="00D814F7" w:rsidRDefault="00761953" w:rsidP="00C71103">
      <w:pPr>
        <w:pStyle w:val="berschrift1"/>
        <w:jc w:val="both"/>
      </w:pPr>
      <w:r w:rsidRPr="00D814F7">
        <w:t>Kontrollen und sonstige Pflichten des Auftragnehmers</w:t>
      </w:r>
    </w:p>
    <w:p w14:paraId="3D2FFE54" w14:textId="77777777" w:rsidR="00DD2004" w:rsidRDefault="00761953" w:rsidP="00C71103">
      <w:pPr>
        <w:jc w:val="both"/>
        <w:rPr>
          <w:rFonts w:ascii="Arial Narrow" w:hAnsi="Arial Narrow" w:cs="Arial"/>
          <w:sz w:val="24"/>
        </w:rPr>
      </w:pPr>
      <w:r w:rsidRPr="00D814F7">
        <w:rPr>
          <w:rFonts w:ascii="Arial Narrow" w:hAnsi="Arial Narrow" w:cs="Arial"/>
          <w:sz w:val="24"/>
        </w:rPr>
        <w:t>Der Auftrag</w:t>
      </w:r>
      <w:r w:rsidR="00E90948">
        <w:rPr>
          <w:rFonts w:ascii="Arial Narrow" w:hAnsi="Arial Narrow" w:cs="Arial"/>
          <w:sz w:val="24"/>
        </w:rPr>
        <w:t>sverarbeiter</w:t>
      </w:r>
      <w:r w:rsidRPr="00D814F7">
        <w:rPr>
          <w:rFonts w:ascii="Arial Narrow" w:hAnsi="Arial Narrow" w:cs="Arial"/>
          <w:sz w:val="24"/>
        </w:rPr>
        <w:t xml:space="preserve"> hat zusätzlich zu der Einhaltung der Regelungen dieses Auftrags </w:t>
      </w:r>
      <w:r w:rsidR="00DD2004">
        <w:rPr>
          <w:rFonts w:ascii="Arial Narrow" w:hAnsi="Arial Narrow" w:cs="Arial"/>
          <w:sz w:val="24"/>
        </w:rPr>
        <w:t>folgende Pflichten:</w:t>
      </w:r>
    </w:p>
    <w:p w14:paraId="753CA3D8" w14:textId="77777777" w:rsidR="00761953" w:rsidRPr="00D814F7" w:rsidRDefault="00761953" w:rsidP="00C71103">
      <w:pPr>
        <w:pStyle w:val="berschrift2"/>
        <w:jc w:val="both"/>
      </w:pPr>
      <w:r w:rsidRPr="00D814F7">
        <w:t>Schriftliche Bestellung – soweit gesetzlich vorgeschrieben – eines Datenschutzbeauftragten</w:t>
      </w:r>
      <w:r w:rsidR="00DD2004">
        <w:t>.</w:t>
      </w:r>
      <w:r w:rsidRPr="00D814F7">
        <w:t xml:space="preserve"> Dessen Kontaktdaten werden dem </w:t>
      </w:r>
      <w:r w:rsidR="00E90948">
        <w:t>Verantwortlichen</w:t>
      </w:r>
      <w:r w:rsidRPr="00D814F7">
        <w:t xml:space="preserve"> zum Zweck der direkten Kontaktaufnahme mitgeteilt.</w:t>
      </w:r>
    </w:p>
    <w:p w14:paraId="326692AD" w14:textId="77777777" w:rsidR="00761953" w:rsidRPr="00D814F7" w:rsidRDefault="00761953" w:rsidP="00C71103">
      <w:pPr>
        <w:pStyle w:val="berschrift2"/>
        <w:jc w:val="both"/>
      </w:pPr>
      <w:r w:rsidRPr="00D814F7">
        <w:t>D</w:t>
      </w:r>
      <w:r w:rsidR="00DB4DD3">
        <w:t>ie Wahrung der Vertraulichkeit</w:t>
      </w:r>
      <w:r w:rsidRPr="00D814F7">
        <w:t>. Alle Personen, die auftragsgemäß auf personenbezogene Daten des Auftraggebers zugreifen können</w:t>
      </w:r>
      <w:r w:rsidR="00DB4DD3">
        <w:t>, müssen auf zur</w:t>
      </w:r>
      <w:r w:rsidR="004E687D">
        <w:t xml:space="preserve"> </w:t>
      </w:r>
      <w:r w:rsidR="003D0DB5">
        <w:t xml:space="preserve">Vertraulichkeit </w:t>
      </w:r>
      <w:r w:rsidRPr="00D814F7">
        <w:t>verpflichtet und über die sich aus diesem Auftrag ergebenden besonderen Datenschutzpflichten sowie die bestehende Weisungs- bzw. Zweckbindung belehrt werden.</w:t>
      </w:r>
    </w:p>
    <w:p w14:paraId="2415BE68" w14:textId="77777777" w:rsidR="00BD037F" w:rsidRPr="00BA5DC5" w:rsidRDefault="00B80BDB" w:rsidP="00C71103">
      <w:pPr>
        <w:pStyle w:val="berschrift2"/>
        <w:jc w:val="both"/>
      </w:pPr>
      <w:r w:rsidRPr="00BA5DC5">
        <w:t>Der Auftrag</w:t>
      </w:r>
      <w:r w:rsidR="00E90948" w:rsidRPr="00BA5DC5">
        <w:t>sverarbeiter</w:t>
      </w:r>
      <w:r w:rsidRPr="00BA5DC5">
        <w:t xml:space="preserve"> stellt sicher, dass er die Verarbeitung personenbezogener Daten ausschließlich auf Grundlage dokumentierter Weisungen des </w:t>
      </w:r>
      <w:r w:rsidR="00E90948" w:rsidRPr="00BA5DC5">
        <w:t>Verantwortlichen</w:t>
      </w:r>
      <w:r w:rsidR="00FF0E9E" w:rsidRPr="00BA5DC5">
        <w:t xml:space="preserve"> vornimmt (vergl. § </w:t>
      </w:r>
      <w:r w:rsidRPr="00BA5DC5">
        <w:t>1</w:t>
      </w:r>
      <w:r w:rsidR="00DB0ED9">
        <w:t>2</w:t>
      </w:r>
      <w:r w:rsidRPr="00BA5DC5">
        <w:t xml:space="preserve"> dieses Vertrages). Sofern der Auftrag</w:t>
      </w:r>
      <w:r w:rsidR="00E90948" w:rsidRPr="00BA5DC5">
        <w:t>sverarbeiter</w:t>
      </w:r>
      <w:r w:rsidRPr="00BA5DC5">
        <w:t xml:space="preserve"> zu einer Verarbeitung gesetzlich verpflichtet ist, teilt er dem </w:t>
      </w:r>
      <w:r w:rsidR="00E90948" w:rsidRPr="00BA5DC5">
        <w:t>Verantwortlichen</w:t>
      </w:r>
      <w:r w:rsidRPr="00BA5DC5">
        <w:t xml:space="preserve"> diese rechtlichen Anforderungen vor der Verarbeitung mit.</w:t>
      </w:r>
    </w:p>
    <w:p w14:paraId="7136612A" w14:textId="77777777" w:rsidR="00CF4AC8" w:rsidRPr="00DD086B" w:rsidRDefault="00CF4AC8" w:rsidP="00C71103">
      <w:pPr>
        <w:pStyle w:val="berschrift2"/>
        <w:jc w:val="both"/>
      </w:pPr>
      <w:r w:rsidRPr="00DD086B">
        <w:t>Der Auftrag</w:t>
      </w:r>
      <w:r w:rsidR="00E90948" w:rsidRPr="00DD086B">
        <w:t>sverarbeiter</w:t>
      </w:r>
      <w:r w:rsidRPr="00DD086B">
        <w:t xml:space="preserve"> hat den </w:t>
      </w:r>
      <w:r w:rsidR="00E90948" w:rsidRPr="00DD086B">
        <w:t>Verantwortlichen</w:t>
      </w:r>
      <w:r w:rsidRPr="00DD086B">
        <w:t xml:space="preserve"> bei seiner Pflicht zur Wahrung der Betroffenenrechte zu unterstützen. Dies ist durch geeignete organisatorische Maßnahmen zu gewährleisten.</w:t>
      </w:r>
    </w:p>
    <w:p w14:paraId="4E3A69BD" w14:textId="77777777" w:rsidR="00F22C2A" w:rsidRPr="00DD086B" w:rsidRDefault="00F22C2A" w:rsidP="00C71103">
      <w:pPr>
        <w:pStyle w:val="berschrift2"/>
        <w:jc w:val="both"/>
      </w:pPr>
      <w:r w:rsidRPr="00DD086B">
        <w:t>Sofern den Verantwortlichen aufgrund eines voraussichtlich hohen Risikos der Verarbeitung die Pflicht zur Datenschutz-Folgenabschätzung trifft, hat der Auftragsverarbeiter ihn hierbei zu unterstützen. Dies gilt ebenso für die Pflicht zur vorherigen Konsultation der Aufsichtsbehörde, sofern sich eine solche aus der vorangegangenen Folgenabschätzung ergibt.</w:t>
      </w:r>
    </w:p>
    <w:p w14:paraId="31F75DA4" w14:textId="46A340C8" w:rsidR="00761953" w:rsidRDefault="00761953" w:rsidP="00C71103">
      <w:pPr>
        <w:pStyle w:val="berschrift2"/>
        <w:jc w:val="both"/>
      </w:pPr>
      <w:r w:rsidRPr="00D814F7">
        <w:t xml:space="preserve">Die unverzügliche Information des </w:t>
      </w:r>
      <w:r w:rsidR="00E90948">
        <w:t>Verantwortlichen</w:t>
      </w:r>
      <w:r w:rsidRPr="00D814F7">
        <w:t xml:space="preserve"> über Kontrollhandlungen und Maßnahmen der Aufsichtsbehörde. Dies gilt auch, soweit eine zuständige Behörde beim </w:t>
      </w:r>
      <w:r w:rsidR="00E90948">
        <w:t>Auftragsverarbeiter</w:t>
      </w:r>
      <w:r w:rsidRPr="00D814F7">
        <w:t xml:space="preserve"> ermittelt.</w:t>
      </w:r>
    </w:p>
    <w:p w14:paraId="7FF91783" w14:textId="1ACD1557" w:rsidR="00715774" w:rsidRPr="00D814F7" w:rsidRDefault="002F151F" w:rsidP="00C71103">
      <w:pPr>
        <w:pStyle w:val="berschrift2"/>
        <w:jc w:val="both"/>
      </w:pPr>
      <w:r>
        <w:t>Die Verarbeitung von Daten i</w:t>
      </w:r>
      <w:r w:rsidR="00CE6886">
        <w:t>m</w:t>
      </w:r>
      <w:r>
        <w:t xml:space="preserve"> Auftrag des Auftraggebers außerhalb von Betriebsstätten des Auftragnehmers oder Subunternehmern ist nur mit Zustimmung des Auftraggebers in Schriftform oder Textform zulässig. Eine Verarbeitung von Daten für den Auftraggeber in Privatwohnungen ist nur mit Zustimmung des Auftraggebers in Schriftform oder Textform im Einzelfall zulässig. </w:t>
      </w:r>
      <w:r w:rsidR="00715774">
        <w:t>Sofern Daten in einer Privatwohnung verarbeitet werden, ist der Zugang zur Wohnung zuvor mit dem Auftragnehmer abzustimmen. Der Auftragnehmer sichert zu, dass auch etwaige andere Mitbewohner der Privatwohnung mit dieser Regelung einverstanden sind.</w:t>
      </w:r>
    </w:p>
    <w:p w14:paraId="79D01838" w14:textId="77777777" w:rsidR="009C0BAC" w:rsidRDefault="00761953" w:rsidP="00C71103">
      <w:pPr>
        <w:pStyle w:val="berschrift2"/>
        <w:jc w:val="both"/>
      </w:pPr>
      <w:r w:rsidRPr="00F22C2A">
        <w:t xml:space="preserve">Nachweisbarkeit der getroffenen technischen und organisatorischen Maßnahmen gegenüber dem </w:t>
      </w:r>
      <w:r w:rsidR="00E90948" w:rsidRPr="00F22C2A">
        <w:t>Verantwortlichen</w:t>
      </w:r>
      <w:r w:rsidRPr="00F22C2A">
        <w:t>. Hierzu kann der Auftrag</w:t>
      </w:r>
      <w:r w:rsidR="00E90948" w:rsidRPr="00F22C2A">
        <w:t>sverarbeiter</w:t>
      </w:r>
      <w:r w:rsidR="00FC7230" w:rsidRPr="00F22C2A">
        <w:t xml:space="preserve"> auch aktuelle Testate, </w:t>
      </w:r>
      <w:r w:rsidRPr="00F22C2A">
        <w:t>Berichte oder Berichtsauszüge unabhängiger Instanzen (z.</w:t>
      </w:r>
      <w:r w:rsidR="00FC7230" w:rsidRPr="00F22C2A">
        <w:t> </w:t>
      </w:r>
      <w:r w:rsidRPr="00F22C2A">
        <w:t>B. Wirtschaftsprüfer, Revision, Datenschutzbeauftragter, IT-Sicherheitsabteilung, Datenschutzauditoren, Qualitätsauditoren) oder eine geeignete Zertifizierung durch IT-Sicherheits- oder Datenschutzaudit (z.</w:t>
      </w:r>
      <w:r w:rsidR="00FC7230" w:rsidRPr="00F22C2A">
        <w:t> </w:t>
      </w:r>
      <w:r w:rsidRPr="00F22C2A">
        <w:t xml:space="preserve">B. nach BSI-Grundschutz) </w:t>
      </w:r>
      <w:r w:rsidR="00E90C62" w:rsidRPr="00F22C2A">
        <w:t>oder andere hinreichende Garanti</w:t>
      </w:r>
      <w:r w:rsidR="003D0DB5" w:rsidRPr="00F22C2A">
        <w:t xml:space="preserve">en </w:t>
      </w:r>
      <w:r w:rsidRPr="00F22C2A">
        <w:t>vorlegen.</w:t>
      </w:r>
    </w:p>
    <w:p w14:paraId="3F3E0CA9" w14:textId="77777777" w:rsidR="00761953" w:rsidRPr="00D814F7" w:rsidRDefault="00761953" w:rsidP="00C71103">
      <w:pPr>
        <w:pStyle w:val="berschrift1"/>
        <w:jc w:val="both"/>
      </w:pPr>
      <w:r w:rsidRPr="00D814F7">
        <w:lastRenderedPageBreak/>
        <w:t>Unterauftragsverhältnisse</w:t>
      </w:r>
    </w:p>
    <w:p w14:paraId="4A789406" w14:textId="77777777" w:rsidR="00761953" w:rsidRPr="00D814F7" w:rsidRDefault="00761953" w:rsidP="00C71103">
      <w:pPr>
        <w:pStyle w:val="berschrift2"/>
        <w:jc w:val="both"/>
        <w:rPr>
          <w:szCs w:val="24"/>
        </w:rPr>
      </w:pPr>
      <w:r w:rsidRPr="00D814F7">
        <w:t xml:space="preserve">Soweit bei der </w:t>
      </w:r>
      <w:r w:rsidR="00E97ACC" w:rsidRPr="00D814F7">
        <w:t xml:space="preserve">Erhebung, </w:t>
      </w:r>
      <w:r w:rsidRPr="00D814F7">
        <w:t xml:space="preserve">Verarbeitung oder Nutzung personenbezogener Daten des </w:t>
      </w:r>
      <w:r w:rsidR="00E90948">
        <w:t>Verantwortlichen</w:t>
      </w:r>
      <w:r w:rsidRPr="00D814F7">
        <w:t xml:space="preserve"> Unterauftrag</w:t>
      </w:r>
      <w:r w:rsidR="00E90948">
        <w:t>sverarbeiter</w:t>
      </w:r>
      <w:r w:rsidR="003D0DB5">
        <w:t xml:space="preserve"> für die vorliegende Verarbeitung von Daten im Auftrag</w:t>
      </w:r>
      <w:r w:rsidRPr="00D814F7">
        <w:t xml:space="preserve"> einbezogen werden sollen, wird dies genehmigt, wenn folgende Voraussetzungen </w:t>
      </w:r>
      <w:r w:rsidRPr="00D814F7">
        <w:rPr>
          <w:szCs w:val="24"/>
        </w:rPr>
        <w:t>vorliegen:</w:t>
      </w:r>
    </w:p>
    <w:p w14:paraId="0ED381D9" w14:textId="77777777" w:rsidR="00DB0ED9" w:rsidRPr="00DB0ED9" w:rsidRDefault="00761953" w:rsidP="00C71103">
      <w:pPr>
        <w:pStyle w:val="berschrift3"/>
        <w:numPr>
          <w:ilvl w:val="0"/>
          <w:numId w:val="15"/>
        </w:numPr>
        <w:ind w:left="794" w:hanging="284"/>
        <w:jc w:val="both"/>
        <w:rPr>
          <w:rFonts w:ascii="Arial Narrow" w:hAnsi="Arial Narrow"/>
          <w:sz w:val="24"/>
        </w:rPr>
      </w:pPr>
      <w:r w:rsidRPr="00D814F7">
        <w:rPr>
          <w:rFonts w:ascii="Arial Narrow" w:hAnsi="Arial Narrow"/>
          <w:sz w:val="24"/>
        </w:rPr>
        <w:t>Die Einschalt</w:t>
      </w:r>
      <w:r w:rsidR="00260644" w:rsidRPr="00D814F7">
        <w:rPr>
          <w:rFonts w:ascii="Arial Narrow" w:hAnsi="Arial Narrow"/>
          <w:sz w:val="24"/>
        </w:rPr>
        <w:t>ung von Unterauftrag</w:t>
      </w:r>
      <w:r w:rsidR="00E90948">
        <w:rPr>
          <w:rFonts w:ascii="Arial Narrow" w:hAnsi="Arial Narrow"/>
          <w:sz w:val="24"/>
        </w:rPr>
        <w:t>sverarbeitern</w:t>
      </w:r>
      <w:r w:rsidR="00260644" w:rsidRPr="00D814F7">
        <w:rPr>
          <w:rFonts w:ascii="Arial Narrow" w:hAnsi="Arial Narrow"/>
          <w:sz w:val="24"/>
        </w:rPr>
        <w:t xml:space="preserve"> ist </w:t>
      </w:r>
      <w:r w:rsidRPr="00D814F7">
        <w:rPr>
          <w:rFonts w:ascii="Arial Narrow" w:hAnsi="Arial Narrow"/>
          <w:sz w:val="24"/>
        </w:rPr>
        <w:t xml:space="preserve">nur mit schriftlicher Zustimmung des </w:t>
      </w:r>
      <w:r w:rsidR="00E90948">
        <w:rPr>
          <w:rFonts w:ascii="Arial Narrow" w:hAnsi="Arial Narrow"/>
          <w:sz w:val="24"/>
        </w:rPr>
        <w:t>Verantwortlichen</w:t>
      </w:r>
      <w:r w:rsidRPr="00D814F7">
        <w:rPr>
          <w:rFonts w:ascii="Arial Narrow" w:hAnsi="Arial Narrow"/>
          <w:sz w:val="24"/>
        </w:rPr>
        <w:t xml:space="preserve"> gestattet</w:t>
      </w:r>
      <w:r w:rsidR="003D0DB5">
        <w:rPr>
          <w:rFonts w:ascii="Arial Narrow" w:hAnsi="Arial Narrow"/>
          <w:sz w:val="24"/>
        </w:rPr>
        <w:t xml:space="preserve">. </w:t>
      </w:r>
      <w:r w:rsidR="001837DB">
        <w:rPr>
          <w:rFonts w:ascii="Arial Narrow" w:hAnsi="Arial Narrow"/>
          <w:sz w:val="24"/>
        </w:rPr>
        <w:t>Der</w:t>
      </w:r>
      <w:r w:rsidR="00F26256" w:rsidRPr="00D814F7">
        <w:rPr>
          <w:rFonts w:ascii="Arial Narrow" w:hAnsi="Arial Narrow"/>
          <w:sz w:val="24"/>
        </w:rPr>
        <w:t xml:space="preserve"> Auftrag</w:t>
      </w:r>
      <w:r w:rsidR="00E90948">
        <w:rPr>
          <w:rFonts w:ascii="Arial Narrow" w:hAnsi="Arial Narrow"/>
          <w:sz w:val="24"/>
        </w:rPr>
        <w:t>sverarbeiter</w:t>
      </w:r>
      <w:r w:rsidR="00F26256" w:rsidRPr="00D814F7">
        <w:rPr>
          <w:rFonts w:ascii="Arial Narrow" w:hAnsi="Arial Narrow"/>
          <w:sz w:val="24"/>
        </w:rPr>
        <w:t xml:space="preserve"> </w:t>
      </w:r>
      <w:r w:rsidR="001837DB">
        <w:rPr>
          <w:rFonts w:ascii="Arial Narrow" w:hAnsi="Arial Narrow"/>
          <w:sz w:val="24"/>
        </w:rPr>
        <w:t xml:space="preserve">hat </w:t>
      </w:r>
      <w:r w:rsidR="00F26256" w:rsidRPr="00D814F7">
        <w:rPr>
          <w:rFonts w:ascii="Arial Narrow" w:hAnsi="Arial Narrow"/>
          <w:sz w:val="24"/>
        </w:rPr>
        <w:t xml:space="preserve">den </w:t>
      </w:r>
      <w:r w:rsidR="00E90948">
        <w:rPr>
          <w:rFonts w:ascii="Arial Narrow" w:hAnsi="Arial Narrow"/>
          <w:sz w:val="24"/>
        </w:rPr>
        <w:t>Verantwortlichen</w:t>
      </w:r>
      <w:r w:rsidR="00F26256" w:rsidRPr="00D814F7">
        <w:rPr>
          <w:rFonts w:ascii="Arial Narrow" w:hAnsi="Arial Narrow"/>
          <w:sz w:val="24"/>
        </w:rPr>
        <w:t xml:space="preserve"> bei jeder Hinzuziehung oder Änderung </w:t>
      </w:r>
      <w:r w:rsidR="001837DB">
        <w:rPr>
          <w:rFonts w:ascii="Arial Narrow" w:hAnsi="Arial Narrow"/>
          <w:sz w:val="24"/>
        </w:rPr>
        <w:t xml:space="preserve">von Unterauftragsverhältnissen rechtzeitig </w:t>
      </w:r>
      <w:r w:rsidR="00F26256" w:rsidRPr="00D814F7">
        <w:rPr>
          <w:rFonts w:ascii="Arial Narrow" w:hAnsi="Arial Narrow"/>
          <w:sz w:val="24"/>
        </w:rPr>
        <w:t xml:space="preserve">vorab zu informieren. Der </w:t>
      </w:r>
      <w:r w:rsidR="00E90948">
        <w:rPr>
          <w:rFonts w:ascii="Arial Narrow" w:hAnsi="Arial Narrow"/>
          <w:sz w:val="24"/>
        </w:rPr>
        <w:t>Verantwortliche</w:t>
      </w:r>
      <w:r w:rsidR="00F26256" w:rsidRPr="00D814F7">
        <w:rPr>
          <w:rFonts w:ascii="Arial Narrow" w:hAnsi="Arial Narrow"/>
          <w:sz w:val="24"/>
        </w:rPr>
        <w:t xml:space="preserve"> hat das Recht, einzelnen Unterauftragsvergaben oder Änderungen zu widersprechen</w:t>
      </w:r>
      <w:r w:rsidR="00DB0ED9">
        <w:rPr>
          <w:rFonts w:ascii="Arial Narrow" w:hAnsi="Arial Narrow"/>
          <w:sz w:val="24"/>
        </w:rPr>
        <w:t xml:space="preserve">. Die in der </w:t>
      </w:r>
      <w:r w:rsidR="00186A05">
        <w:rPr>
          <w:rFonts w:ascii="Arial Narrow" w:hAnsi="Arial Narrow"/>
          <w:b/>
          <w:sz w:val="24"/>
        </w:rPr>
        <w:t xml:space="preserve">Anlage1 </w:t>
      </w:r>
      <w:r w:rsidR="00DB0ED9" w:rsidRPr="00186A05">
        <w:rPr>
          <w:rFonts w:ascii="Arial Narrow" w:hAnsi="Arial Narrow"/>
          <w:b/>
          <w:sz w:val="24"/>
        </w:rPr>
        <w:t>„genehmigte Unterauftragsverarbeiter“</w:t>
      </w:r>
      <w:r w:rsidR="00DB0ED9">
        <w:rPr>
          <w:rFonts w:ascii="Arial Narrow" w:hAnsi="Arial Narrow"/>
          <w:sz w:val="24"/>
        </w:rPr>
        <w:t xml:space="preserve"> aufgeführten </w:t>
      </w:r>
      <w:r w:rsidR="00DB0ED9" w:rsidRPr="00D814F7">
        <w:rPr>
          <w:rFonts w:ascii="Arial Narrow" w:hAnsi="Arial Narrow"/>
          <w:sz w:val="24"/>
        </w:rPr>
        <w:t>Unterauftrag</w:t>
      </w:r>
      <w:r w:rsidR="00DB0ED9">
        <w:rPr>
          <w:rFonts w:ascii="Arial Narrow" w:hAnsi="Arial Narrow"/>
          <w:sz w:val="24"/>
        </w:rPr>
        <w:t>sverarbeiter gelten als genehmigt.</w:t>
      </w:r>
    </w:p>
    <w:p w14:paraId="6329293D" w14:textId="77777777" w:rsidR="00E15D99" w:rsidRPr="00D814F7" w:rsidRDefault="00761953" w:rsidP="00C71103">
      <w:pPr>
        <w:pStyle w:val="berschrift3"/>
        <w:numPr>
          <w:ilvl w:val="0"/>
          <w:numId w:val="15"/>
        </w:numPr>
        <w:ind w:left="794" w:hanging="284"/>
        <w:jc w:val="both"/>
        <w:rPr>
          <w:rFonts w:ascii="Arial Narrow" w:hAnsi="Arial Narrow"/>
          <w:sz w:val="24"/>
        </w:rPr>
      </w:pPr>
      <w:r w:rsidRPr="00D814F7">
        <w:rPr>
          <w:rFonts w:ascii="Arial Narrow" w:hAnsi="Arial Narrow"/>
          <w:sz w:val="24"/>
        </w:rPr>
        <w:t>Der Auftrag</w:t>
      </w:r>
      <w:r w:rsidR="00E90948">
        <w:rPr>
          <w:rFonts w:ascii="Arial Narrow" w:hAnsi="Arial Narrow"/>
          <w:sz w:val="24"/>
        </w:rPr>
        <w:t>sverarbeiter</w:t>
      </w:r>
      <w:r w:rsidRPr="00D814F7">
        <w:rPr>
          <w:rFonts w:ascii="Arial Narrow" w:hAnsi="Arial Narrow"/>
          <w:sz w:val="24"/>
        </w:rPr>
        <w:t xml:space="preserve"> hat die vertraglichen Vereinbarungen mit dem/ den Unterauftragneh</w:t>
      </w:r>
      <w:r w:rsidR="006C7A30" w:rsidRPr="00D814F7">
        <w:rPr>
          <w:rFonts w:ascii="Arial Narrow" w:hAnsi="Arial Narrow"/>
          <w:sz w:val="24"/>
        </w:rPr>
        <w:t>mer(</w:t>
      </w:r>
      <w:r w:rsidRPr="00D814F7">
        <w:rPr>
          <w:rFonts w:ascii="Arial Narrow" w:hAnsi="Arial Narrow"/>
          <w:sz w:val="24"/>
        </w:rPr>
        <w:t>n</w:t>
      </w:r>
      <w:r w:rsidR="006C7A30" w:rsidRPr="00D814F7">
        <w:rPr>
          <w:rFonts w:ascii="Arial Narrow" w:hAnsi="Arial Narrow"/>
          <w:sz w:val="24"/>
        </w:rPr>
        <w:t>)</w:t>
      </w:r>
      <w:r w:rsidRPr="00D814F7">
        <w:rPr>
          <w:rFonts w:ascii="Arial Narrow" w:hAnsi="Arial Narrow"/>
          <w:sz w:val="24"/>
        </w:rPr>
        <w:t xml:space="preserve"> so zu gestalten, dass sie den Datenschutzbestimmungen im Vertragsverhältnis zwischen </w:t>
      </w:r>
      <w:r w:rsidR="00E90948">
        <w:rPr>
          <w:rFonts w:ascii="Arial Narrow" w:hAnsi="Arial Narrow"/>
          <w:sz w:val="24"/>
        </w:rPr>
        <w:t>Auftragsverarbeiter</w:t>
      </w:r>
      <w:r w:rsidRPr="00D814F7">
        <w:rPr>
          <w:rFonts w:ascii="Arial Narrow" w:hAnsi="Arial Narrow"/>
          <w:sz w:val="24"/>
        </w:rPr>
        <w:t xml:space="preserve"> und </w:t>
      </w:r>
      <w:r w:rsidR="00E90948">
        <w:rPr>
          <w:rFonts w:ascii="Arial Narrow" w:hAnsi="Arial Narrow"/>
          <w:sz w:val="24"/>
        </w:rPr>
        <w:t>Verantwortlichem</w:t>
      </w:r>
      <w:r w:rsidRPr="00D814F7">
        <w:rPr>
          <w:rFonts w:ascii="Arial Narrow" w:hAnsi="Arial Narrow"/>
          <w:sz w:val="24"/>
        </w:rPr>
        <w:t xml:space="preserve"> entsprechen.</w:t>
      </w:r>
      <w:r w:rsidR="00DF73D0" w:rsidRPr="00D814F7">
        <w:rPr>
          <w:rFonts w:ascii="Arial Narrow" w:hAnsi="Arial Narrow"/>
          <w:sz w:val="24"/>
        </w:rPr>
        <w:t xml:space="preserve"> Es müssen hinreichende Garantien dafür geboten sein, dass die technischen und organisatorischen Maßnahmen den Anforderungen an die rechtmäßige Datenverarbeitung genügen.</w:t>
      </w:r>
    </w:p>
    <w:p w14:paraId="3D1FE6F9" w14:textId="77777777" w:rsidR="00761953" w:rsidRPr="00D814F7" w:rsidRDefault="00761953" w:rsidP="00C71103">
      <w:pPr>
        <w:pStyle w:val="berschrift3"/>
        <w:numPr>
          <w:ilvl w:val="0"/>
          <w:numId w:val="15"/>
        </w:numPr>
        <w:ind w:left="794" w:hanging="284"/>
        <w:jc w:val="both"/>
        <w:rPr>
          <w:rFonts w:ascii="Arial Narrow" w:hAnsi="Arial Narrow"/>
          <w:sz w:val="24"/>
        </w:rPr>
      </w:pPr>
      <w:r w:rsidRPr="00D814F7">
        <w:rPr>
          <w:rFonts w:ascii="Arial Narrow" w:hAnsi="Arial Narrow"/>
          <w:sz w:val="24"/>
        </w:rPr>
        <w:t xml:space="preserve">Bei der Unterbeauftragung sind dem </w:t>
      </w:r>
      <w:r w:rsidR="00E90948">
        <w:rPr>
          <w:rFonts w:ascii="Arial Narrow" w:hAnsi="Arial Narrow"/>
          <w:sz w:val="24"/>
        </w:rPr>
        <w:t>Verantwortlichen</w:t>
      </w:r>
      <w:r w:rsidRPr="00D814F7">
        <w:rPr>
          <w:rFonts w:ascii="Arial Narrow" w:hAnsi="Arial Narrow"/>
          <w:sz w:val="24"/>
        </w:rPr>
        <w:t xml:space="preserve"> Kontroll- und Überprüfungsrechte entsprechend dieser Vereinbarung beim Unterauftrag</w:t>
      </w:r>
      <w:r w:rsidR="00E90948">
        <w:rPr>
          <w:rFonts w:ascii="Arial Narrow" w:hAnsi="Arial Narrow"/>
          <w:sz w:val="24"/>
        </w:rPr>
        <w:t>sverarbeiter</w:t>
      </w:r>
      <w:r w:rsidRPr="00D814F7">
        <w:rPr>
          <w:rFonts w:ascii="Arial Narrow" w:hAnsi="Arial Narrow"/>
          <w:sz w:val="24"/>
        </w:rPr>
        <w:t xml:space="preserve"> einzuräumen. Dies umfasst auch das Recht des </w:t>
      </w:r>
      <w:r w:rsidR="00E90948">
        <w:rPr>
          <w:rFonts w:ascii="Arial Narrow" w:hAnsi="Arial Narrow"/>
          <w:sz w:val="24"/>
        </w:rPr>
        <w:t>Verantwortlichen</w:t>
      </w:r>
      <w:r w:rsidRPr="00D814F7">
        <w:rPr>
          <w:rFonts w:ascii="Arial Narrow" w:hAnsi="Arial Narrow"/>
          <w:sz w:val="24"/>
        </w:rPr>
        <w:t>, vom Auftrag</w:t>
      </w:r>
      <w:r w:rsidR="00E90948">
        <w:rPr>
          <w:rFonts w:ascii="Arial Narrow" w:hAnsi="Arial Narrow"/>
          <w:sz w:val="24"/>
        </w:rPr>
        <w:t>sverarbeiter</w:t>
      </w:r>
      <w:r w:rsidRPr="00D814F7">
        <w:rPr>
          <w:rFonts w:ascii="Arial Narrow" w:hAnsi="Arial Narrow"/>
          <w:sz w:val="24"/>
        </w:rPr>
        <w:t xml:space="preserve"> auf schriftliche Anforderung Auskunft über den wesentlichen Vertragsinhalt und die Umsetzung der datenschutzrelevanten Verpflichtungen im Unterauftragsverhältnis, erforderlichenfalls durch Einsicht in die relevanten Vertragsunterlagen, zu erhalten.</w:t>
      </w:r>
    </w:p>
    <w:p w14:paraId="0BECA1D2" w14:textId="77777777" w:rsidR="00761953" w:rsidRPr="00D814F7" w:rsidRDefault="00761953" w:rsidP="00C71103">
      <w:pPr>
        <w:pStyle w:val="berschrift2"/>
        <w:jc w:val="both"/>
      </w:pPr>
      <w:r w:rsidRPr="00D814F7">
        <w:rPr>
          <w:szCs w:val="24"/>
        </w:rPr>
        <w:t>Nicht als Unterauftragsverhältnisse im Sinne dieser Regelung sind solche Dienstleistungen zu verstehen, die der Auftrag</w:t>
      </w:r>
      <w:r w:rsidR="00E90948">
        <w:rPr>
          <w:szCs w:val="24"/>
        </w:rPr>
        <w:t>sverarbeiter</w:t>
      </w:r>
      <w:r w:rsidRPr="00D814F7">
        <w:rPr>
          <w:szCs w:val="24"/>
        </w:rPr>
        <w:t xml:space="preserve"> bei Dritten als Nebenleistung zur Unterstützung bei der Auftragsdurchführung in Anspruch nimmt. Dazu</w:t>
      </w:r>
      <w:r w:rsidRPr="00D814F7">
        <w:t xml:space="preserve"> zählen z.</w:t>
      </w:r>
      <w:r w:rsidR="006C7A30" w:rsidRPr="00D814F7">
        <w:t> </w:t>
      </w:r>
      <w:r w:rsidRPr="00D814F7">
        <w:t>B. Telekommunikationsleistunge</w:t>
      </w:r>
      <w:r w:rsidR="00DB0ED9">
        <w:t>n, Wartung und Benutzerservice</w:t>
      </w:r>
      <w:r w:rsidRPr="00D814F7">
        <w:t>, Prüfer</w:t>
      </w:r>
      <w:r w:rsidR="004B769A">
        <w:t xml:space="preserve">, </w:t>
      </w:r>
      <w:r w:rsidR="004B769A" w:rsidRPr="00620C47">
        <w:t>Post- und Kurierdienste, Transpo</w:t>
      </w:r>
      <w:r w:rsidR="004B769A">
        <w:t xml:space="preserve">rtleistungen, Bewachungsdienste </w:t>
      </w:r>
      <w:r w:rsidR="00E97ACC" w:rsidRPr="00D814F7">
        <w:t>etc.</w:t>
      </w:r>
      <w:r w:rsidRPr="00D814F7">
        <w:t xml:space="preserve"> Der Auftrag</w:t>
      </w:r>
      <w:r w:rsidR="00E90948">
        <w:t>sverarbeiter</w:t>
      </w:r>
      <w:r w:rsidRPr="00D814F7">
        <w:t xml:space="preserve"> ist jedoch verpflichtet, zur Gewährleistung des Schutzes und der Sicherheit der Daten des </w:t>
      </w:r>
      <w:r w:rsidR="00E90948">
        <w:t>Verantwortlichen</w:t>
      </w:r>
      <w:r w:rsidRPr="00D814F7">
        <w:t xml:space="preserve"> auch bei fremd vergebenen Nebenleistungen angemessene und gesetzeskonforme vertragliche Vereinbarungen zu treffen sowie </w:t>
      </w:r>
      <w:r w:rsidR="00530E00" w:rsidRPr="00D814F7">
        <w:t>Kontrollmaßnahmen zu ergreifen.</w:t>
      </w:r>
    </w:p>
    <w:p w14:paraId="1008B415" w14:textId="77777777" w:rsidR="00E97ACC" w:rsidRPr="00D814F7" w:rsidRDefault="009D3E45" w:rsidP="00C71103">
      <w:pPr>
        <w:pStyle w:val="berschrift2"/>
        <w:tabs>
          <w:tab w:val="left" w:pos="510"/>
          <w:tab w:val="left" w:pos="851"/>
        </w:tabs>
        <w:jc w:val="both"/>
      </w:pPr>
      <w:sdt>
        <w:sdtPr>
          <w:id w:val="261816327"/>
          <w14:checkbox>
            <w14:checked w14:val="0"/>
            <w14:checkedState w14:val="2612" w14:font="MS Gothic"/>
            <w14:uncheckedState w14:val="2610" w14:font="MS Gothic"/>
          </w14:checkbox>
        </w:sdtPr>
        <w:sdtEndPr/>
        <w:sdtContent>
          <w:r w:rsidR="008D6597">
            <w:rPr>
              <w:rFonts w:ascii="MS Gothic" w:eastAsia="MS Gothic" w:hAnsi="MS Gothic" w:hint="eastAsia"/>
            </w:rPr>
            <w:t>☐</w:t>
          </w:r>
        </w:sdtContent>
      </w:sdt>
      <w:r w:rsidR="00E97ACC" w:rsidRPr="00D814F7">
        <w:tab/>
        <w:t>Der Auftrag</w:t>
      </w:r>
      <w:r w:rsidR="00E90948">
        <w:t>sverarbeiter</w:t>
      </w:r>
      <w:r w:rsidR="00E97ACC" w:rsidRPr="00D814F7">
        <w:t xml:space="preserve"> setzt keine Unterauftragnehmer zur Erhebung, Verarb</w:t>
      </w:r>
      <w:r w:rsidR="00E90948">
        <w:t xml:space="preserve">eitung oder Nutzung </w:t>
      </w:r>
      <w:r w:rsidR="00E97ACC" w:rsidRPr="00D814F7">
        <w:t>personenbezogener Daten</w:t>
      </w:r>
      <w:r w:rsidR="00A75D77" w:rsidRPr="00D814F7">
        <w:t xml:space="preserve"> im Sinne dieser Vereinbarung</w:t>
      </w:r>
      <w:r w:rsidR="00E97ACC" w:rsidRPr="00D814F7">
        <w:t xml:space="preserve"> ein.</w:t>
      </w:r>
    </w:p>
    <w:p w14:paraId="38F14559" w14:textId="77777777" w:rsidR="00761953" w:rsidRPr="00D814F7" w:rsidRDefault="00761953" w:rsidP="00C71103">
      <w:pPr>
        <w:pStyle w:val="berschrift1"/>
        <w:jc w:val="both"/>
      </w:pPr>
      <w:r w:rsidRPr="00D814F7">
        <w:t xml:space="preserve">Kontrollrechte des </w:t>
      </w:r>
      <w:r w:rsidR="00E90948">
        <w:t>Verantwortlichen</w:t>
      </w:r>
    </w:p>
    <w:p w14:paraId="1AFE3842" w14:textId="77777777" w:rsidR="00761953" w:rsidRPr="00D814F7" w:rsidRDefault="00761953" w:rsidP="00C71103">
      <w:pPr>
        <w:pStyle w:val="berschrift2"/>
        <w:jc w:val="both"/>
      </w:pPr>
      <w:r w:rsidRPr="00D814F7">
        <w:t xml:space="preserve">Der </w:t>
      </w:r>
      <w:r w:rsidR="00E90948">
        <w:t>Verantwortliche</w:t>
      </w:r>
      <w:r w:rsidRPr="00D814F7">
        <w:t xml:space="preserve"> hat das Recht, </w:t>
      </w:r>
      <w:r w:rsidR="00841BEC">
        <w:t xml:space="preserve">eine </w:t>
      </w:r>
      <w:r w:rsidRPr="00D814F7">
        <w:t xml:space="preserve">Auftragskontrolle mit dem </w:t>
      </w:r>
      <w:r w:rsidR="00E90948">
        <w:t>Auftragsverarbeiter</w:t>
      </w:r>
      <w:r w:rsidRPr="00D814F7">
        <w:t xml:space="preserve"> durchzuführen oder durch im Einzelfall zu benennende Prüfer durchführ</w:t>
      </w:r>
      <w:r w:rsidR="004B769A">
        <w:t xml:space="preserve">en zu lassen. Er hat das Recht, Stichprobenkontrollen </w:t>
      </w:r>
      <w:r w:rsidR="004B769A" w:rsidRPr="00620C47">
        <w:t>zu den jeweils üblichen Geschäftszeiten vor</w:t>
      </w:r>
      <w:r w:rsidR="004B769A">
        <w:t>zu</w:t>
      </w:r>
      <w:r w:rsidR="004B769A" w:rsidRPr="00620C47">
        <w:t>nehmen. Der Auftraggeber wird dabei Sorge dafür tragen, dass die Kontrollen nur im erforderlichen Umfang durchgeführt werden, um die Betriebsabläufe des Auftragnehmers durch die Kontrollen nicht unverhältnismäßig zu stören</w:t>
      </w:r>
      <w:r w:rsidR="004B769A">
        <w:t>.</w:t>
      </w:r>
      <w:r w:rsidRPr="00D814F7">
        <w:t xml:space="preserve"> Der </w:t>
      </w:r>
      <w:r w:rsidR="00E90948">
        <w:t>Auftragsverarbeiter</w:t>
      </w:r>
      <w:r w:rsidRPr="00D814F7">
        <w:t xml:space="preserve"> verpflichtet sich, dem </w:t>
      </w:r>
      <w:r w:rsidR="00E90948">
        <w:t>Verantwortlichen</w:t>
      </w:r>
      <w:r w:rsidRPr="00D814F7">
        <w:t xml:space="preserve"> auf Anforderung die zur Wahrung seiner Verpflichtung zur Auftragskontrolle erforderlichen Auskünfte zu geben und die entsprechenden Nachweise verfügbar zu machen.</w:t>
      </w:r>
    </w:p>
    <w:p w14:paraId="25C0F60C" w14:textId="77777777" w:rsidR="00761953" w:rsidRPr="00D814F7" w:rsidRDefault="00761953" w:rsidP="00C71103">
      <w:pPr>
        <w:pStyle w:val="berschrift2"/>
        <w:jc w:val="both"/>
      </w:pPr>
      <w:r w:rsidRPr="00D814F7">
        <w:lastRenderedPageBreak/>
        <w:t xml:space="preserve">Im Hinblick auf die Kontrollverpflichtungen des </w:t>
      </w:r>
      <w:r w:rsidR="00E90948">
        <w:t>Verantwortlichen</w:t>
      </w:r>
      <w:r w:rsidRPr="00D814F7">
        <w:t xml:space="preserve"> vor Beginn der Datenverarbeitung und während der Laufzeit des Auftrags stellt der Auftrag</w:t>
      </w:r>
      <w:r w:rsidR="00E90948">
        <w:t>sverarbeiter</w:t>
      </w:r>
      <w:r w:rsidRPr="00D814F7">
        <w:t xml:space="preserve"> sicher, dass sich der </w:t>
      </w:r>
      <w:r w:rsidR="00E90948">
        <w:t xml:space="preserve">Verantwortliche </w:t>
      </w:r>
      <w:r w:rsidRPr="00D814F7">
        <w:t>von der Einhaltung der getroffenen technischen und organisatorischen Maßnahmen überzeugen kann. Hierzu weist der Auftrag</w:t>
      </w:r>
      <w:r w:rsidR="00E90948">
        <w:t>sverarbeiter</w:t>
      </w:r>
      <w:r w:rsidRPr="00D814F7">
        <w:t xml:space="preserve"> dem </w:t>
      </w:r>
      <w:r w:rsidR="00E90948">
        <w:t>Verantwortlichen</w:t>
      </w:r>
      <w:r w:rsidRPr="00D814F7">
        <w:t xml:space="preserve"> auf Anfrage die Umsetzung der technischen und organisatorischen Maßnahmen nach. Dabei kann der Nachweis der Umsetzung solcher Maßnahmen, die nicht nur den konkreten Auftrag betreffen, auch durch Vorlage eines aktuellen Testats, von Berichten oder Berichtsauszügen unabhängiger Instanzen (z.</w:t>
      </w:r>
      <w:r w:rsidR="00FC7230" w:rsidRPr="00D814F7">
        <w:t> </w:t>
      </w:r>
      <w:r w:rsidRPr="00D814F7">
        <w:t>B. Wirtschaftsprüfer, Revision, Datenschutzbeauftragter, IT-Sicherheitsabteilung, Datenschutzauditoren, Qualitätsauditoren) oder einer geeigneten Zertifizierung durch IT-Sicherheits- oder Datenschutzaudit (z.</w:t>
      </w:r>
      <w:r w:rsidR="00FC7230" w:rsidRPr="00D814F7">
        <w:t> </w:t>
      </w:r>
      <w:r w:rsidRPr="00D814F7">
        <w:t xml:space="preserve">B. nach BSI-Grundschutz) </w:t>
      </w:r>
      <w:r w:rsidR="00B0030E" w:rsidRPr="00D814F7">
        <w:t xml:space="preserve">oder durch andere hinreichende Garantien </w:t>
      </w:r>
      <w:r w:rsidRPr="00D814F7">
        <w:t>erbracht werden.</w:t>
      </w:r>
    </w:p>
    <w:p w14:paraId="76ABFB6E" w14:textId="77777777" w:rsidR="00761953" w:rsidRPr="00D814F7" w:rsidRDefault="00761953" w:rsidP="00C71103">
      <w:pPr>
        <w:pStyle w:val="berschrift1"/>
        <w:jc w:val="both"/>
      </w:pPr>
      <w:r w:rsidRPr="00D814F7">
        <w:t xml:space="preserve">Mitteilung bei Verstößen des </w:t>
      </w:r>
      <w:r w:rsidR="006A1D0C">
        <w:t>Auftragsverarbeiters</w:t>
      </w:r>
    </w:p>
    <w:p w14:paraId="3ED99955" w14:textId="77777777" w:rsidR="00761953" w:rsidRPr="00D814F7" w:rsidRDefault="00761953" w:rsidP="00C71103">
      <w:pPr>
        <w:pStyle w:val="berschrift2"/>
        <w:jc w:val="both"/>
      </w:pPr>
      <w:r w:rsidRPr="00D814F7">
        <w:t>Der Auftrag</w:t>
      </w:r>
      <w:r w:rsidR="006A1D0C">
        <w:t>sverarbeiter</w:t>
      </w:r>
      <w:r w:rsidRPr="00D814F7">
        <w:t xml:space="preserve"> erstattet in allen Fällen dem </w:t>
      </w:r>
      <w:r w:rsidR="006A1D0C">
        <w:t>Verantwortlichen</w:t>
      </w:r>
      <w:r w:rsidRPr="00D814F7">
        <w:t xml:space="preserve"> eine Meldung, wenn durch ihn oder die bei ihm beschäftigten Personen Verstöße gegen Vorschriften zum Schutz personenbezogener Daten des </w:t>
      </w:r>
      <w:r w:rsidR="006A1D0C">
        <w:t>Verantwortlichen</w:t>
      </w:r>
      <w:r w:rsidRPr="00D814F7">
        <w:t xml:space="preserve"> oder gegen die im Auftrag getroffenen Festlegungen vorgefallen sind. </w:t>
      </w:r>
    </w:p>
    <w:p w14:paraId="3CDC1AC9" w14:textId="77777777" w:rsidR="00DE2604" w:rsidRDefault="00761953" w:rsidP="00C71103">
      <w:pPr>
        <w:pStyle w:val="berschrift2"/>
        <w:jc w:val="both"/>
      </w:pPr>
      <w:r w:rsidRPr="00D814F7">
        <w:t>Es ist</w:t>
      </w:r>
      <w:r w:rsidR="00850AB8" w:rsidRPr="00D814F7">
        <w:t xml:space="preserve"> dem </w:t>
      </w:r>
      <w:r w:rsidR="006A1D0C">
        <w:t>Auftragsverarbeiter</w:t>
      </w:r>
      <w:r w:rsidRPr="00D814F7">
        <w:t xml:space="preserve"> bekannt, dass Informationspflichten im Falle des Abhandenkommens oder der unrechtmäßigen Übermittlung oder Kenntniserlangung von personenbezogenen Daten bestehen können. Deshalb sind solche Vorfälle ohne Ansehen der Verursachung unverzüglich dem </w:t>
      </w:r>
      <w:r w:rsidR="006A1D0C">
        <w:t>Verantwortlichen</w:t>
      </w:r>
      <w:r w:rsidRPr="00D814F7">
        <w:t xml:space="preserve"> </w:t>
      </w:r>
      <w:r w:rsidR="00ED101F">
        <w:t>mitzuteilen.</w:t>
      </w:r>
      <w:r w:rsidRPr="00D814F7">
        <w:t xml:space="preserve"> Dies gilt auch bei schwerwiegenden Störungen des Betriebsablaufs, bei Verdacht auf sonstige Verletzungen gegen Vorschriften zum Schutz personenbezogener Daten oder anderen Unregelmäßigkeiten beim Umgang mit personenbezogenen Daten des </w:t>
      </w:r>
      <w:r w:rsidR="006A1D0C">
        <w:t>Verantwortlichen</w:t>
      </w:r>
      <w:r w:rsidRPr="00D814F7">
        <w:t>. Der Auftrag</w:t>
      </w:r>
      <w:r w:rsidR="006A1D0C">
        <w:t>sverarbeiter</w:t>
      </w:r>
      <w:r w:rsidRPr="00D814F7">
        <w:t xml:space="preserve"> hat im Benehmen mit dem </w:t>
      </w:r>
      <w:r w:rsidR="006A1D0C">
        <w:t>Verantwortlichen</w:t>
      </w:r>
      <w:r w:rsidRPr="00D814F7">
        <w:t xml:space="preserve"> angemessene Maßnahmen zur Sicherung der Daten sowie zur Minderung möglicher nachteiliger Folg</w:t>
      </w:r>
      <w:r w:rsidR="00DE2604">
        <w:t>en für Betroffene zu ergreifen.</w:t>
      </w:r>
    </w:p>
    <w:p w14:paraId="62FC60BE" w14:textId="1A99729F" w:rsidR="00BE655F" w:rsidRPr="00BE655F" w:rsidRDefault="00761953" w:rsidP="00C71103">
      <w:pPr>
        <w:pStyle w:val="berschrift2"/>
      </w:pPr>
      <w:r w:rsidRPr="00BE655F">
        <w:t xml:space="preserve">Soweit den </w:t>
      </w:r>
      <w:r w:rsidR="006A1D0C" w:rsidRPr="00BE655F">
        <w:t>Verantwortlichen</w:t>
      </w:r>
      <w:r w:rsidRPr="00BE655F">
        <w:t xml:space="preserve"> </w:t>
      </w:r>
      <w:r w:rsidR="00ED101F" w:rsidRPr="00BE655F">
        <w:t>Melde</w:t>
      </w:r>
      <w:r w:rsidR="00DE2604" w:rsidRPr="00BE655F">
        <w:t>- und/oder Benachrichtigungs</w:t>
      </w:r>
      <w:r w:rsidR="00ED101F" w:rsidRPr="00BE655F">
        <w:t>p</w:t>
      </w:r>
      <w:r w:rsidRPr="00BE655F">
        <w:t>flichten treffen, hat der Auftrag</w:t>
      </w:r>
      <w:r w:rsidR="006A1D0C" w:rsidRPr="00BE655F">
        <w:t>sverarbeiter</w:t>
      </w:r>
      <w:r w:rsidR="00A3453B" w:rsidRPr="00BE655F">
        <w:t xml:space="preserve"> ihn hierbei zu unterstützen.</w:t>
      </w:r>
      <w:r w:rsidR="00DE2604" w:rsidRPr="00BE655F">
        <w:t xml:space="preserve"> Dies gilt sowohl für die Meldung einer etwaigen Pflichtverletzung gegenüber der Aufsichtsbehörde als auch für die Benachrichtigung der</w:t>
      </w:r>
      <w:r w:rsidR="00650672" w:rsidRPr="00BE655F">
        <w:t xml:space="preserve"> </w:t>
      </w:r>
      <w:r w:rsidR="00DE2604" w:rsidRPr="00BE655F">
        <w:t>von der Verletzung des Schutzes personenbezogenen Daten betroffenen Personen.</w:t>
      </w:r>
    </w:p>
    <w:p w14:paraId="07183D0E" w14:textId="1E999138" w:rsidR="00761953" w:rsidRPr="00BE655F" w:rsidRDefault="00BE655F" w:rsidP="00C71103">
      <w:pPr>
        <w:pStyle w:val="berschrift2"/>
      </w:pPr>
      <w:r w:rsidRPr="00BE655F">
        <w:t>Dem Auftragnehmer ist bekannt, dass für den Auftraggeber eine Meldepflicht nach Art.</w:t>
      </w:r>
      <w:r w:rsidR="00C71103">
        <w:t xml:space="preserve"> </w:t>
      </w:r>
      <w:r w:rsidRPr="00BE655F">
        <w:t>33 DSGVO bestehen kann, die eine Meldung an die Aufsichtsbehörde binnen 72 Stunden nach Bekanntwerden vorsieht. Der Auftragnehmer wird den Auftraggeber bei entsprechenden Meldepflichten unterstützen.</w:t>
      </w:r>
    </w:p>
    <w:p w14:paraId="47EB085E" w14:textId="77777777" w:rsidR="00761953" w:rsidRPr="00D814F7" w:rsidRDefault="00761953" w:rsidP="00C71103">
      <w:pPr>
        <w:pStyle w:val="berschrift1"/>
        <w:jc w:val="both"/>
      </w:pPr>
      <w:r w:rsidRPr="00D814F7">
        <w:t xml:space="preserve">Weisungsbefugnis des </w:t>
      </w:r>
      <w:r w:rsidR="006A1D0C">
        <w:t>Verantwortlichen</w:t>
      </w:r>
    </w:p>
    <w:p w14:paraId="1EACE687" w14:textId="77777777" w:rsidR="00761953" w:rsidRPr="00D814F7" w:rsidRDefault="00761953" w:rsidP="00C71103">
      <w:pPr>
        <w:pStyle w:val="berschrift2"/>
        <w:jc w:val="both"/>
      </w:pPr>
      <w:r w:rsidRPr="00D814F7">
        <w:t xml:space="preserve">Der Umgang mit den Daten erfolgt ausschließlich im Rahmen der getroffenen Vereinbarungen und nach </w:t>
      </w:r>
      <w:r w:rsidR="00790609" w:rsidRPr="00D814F7">
        <w:t xml:space="preserve">dokumentierter </w:t>
      </w:r>
      <w:r w:rsidRPr="00D814F7">
        <w:t xml:space="preserve">Weisung des </w:t>
      </w:r>
      <w:r w:rsidR="006A1D0C">
        <w:t>Verantwortlichen</w:t>
      </w:r>
      <w:r w:rsidR="00ED101F">
        <w:t>.</w:t>
      </w:r>
      <w:r w:rsidRPr="00D814F7">
        <w:t xml:space="preserve"> Der </w:t>
      </w:r>
      <w:r w:rsidR="006A1D0C">
        <w:t>Verantwortliche</w:t>
      </w:r>
      <w:r w:rsidRPr="00D814F7">
        <w:t xml:space="preserve"> behält sich im Rahmen der in dieser Vereinbarung getroffenen Auftragsbeschreibung ein umfassendes Weisungsrecht über Art, Umfang und Verfahren der Datenverarbeitung vor, </w:t>
      </w:r>
      <w:r w:rsidR="00DB0ED9">
        <w:t>da</w:t>
      </w:r>
      <w:r w:rsidR="00DB0ED9" w:rsidRPr="00D814F7">
        <w:t>s</w:t>
      </w:r>
      <w:r w:rsidRPr="00D814F7">
        <w:t xml:space="preserve"> er durch Einzelweisungen konkretisieren kann. Änderungen des Verarbeitungsgegenstandes und Verfahrensänderungen sind gemeinsam abzustimmen und zu dokumentieren. Auskünfte an Dritte oder den Betroffenen darf der Auftrag</w:t>
      </w:r>
      <w:r w:rsidR="006A1D0C">
        <w:t>sverarbeiter</w:t>
      </w:r>
      <w:r w:rsidRPr="00D814F7">
        <w:t xml:space="preserve"> nur nach vorheriger schriftlicher Zustimmung durch den </w:t>
      </w:r>
      <w:r w:rsidR="006A1D0C">
        <w:t>Verantwortlichen</w:t>
      </w:r>
      <w:r w:rsidRPr="00D814F7">
        <w:t xml:space="preserve"> erteilen. </w:t>
      </w:r>
    </w:p>
    <w:p w14:paraId="6A147D7E" w14:textId="77777777" w:rsidR="00761953" w:rsidRPr="00D814F7" w:rsidRDefault="00761953" w:rsidP="00C71103">
      <w:pPr>
        <w:pStyle w:val="berschrift2"/>
        <w:jc w:val="both"/>
      </w:pPr>
      <w:r w:rsidRPr="00D814F7">
        <w:lastRenderedPageBreak/>
        <w:t xml:space="preserve">Mündliche Weisungen wird der </w:t>
      </w:r>
      <w:r w:rsidR="00F6337F">
        <w:t>Verantwortliche</w:t>
      </w:r>
      <w:r w:rsidRPr="00D814F7">
        <w:t xml:space="preserve"> unverzüglich schriftlich oder per E-Mail (in Textform) bestätigen. Der Auftrag</w:t>
      </w:r>
      <w:r w:rsidR="00F6337F">
        <w:t>sverarbeiter</w:t>
      </w:r>
      <w:r w:rsidRPr="00D814F7">
        <w:t xml:space="preserve"> verwendet die Daten für keine anderen Zwecke und ist insbesondere nicht berechtigt, sie an Dritte weiterzugeben. Kopien und Duplikate werden ohne Wissen des </w:t>
      </w:r>
      <w:r w:rsidR="00F6337F">
        <w:t>Verantwortlichen</w:t>
      </w:r>
      <w:r w:rsidRPr="00D814F7">
        <w:t xml:space="preserve"> nicht erstellt. Hiervon ausgenommen sind Sicherheitskopien, soweit sie zur Gewährleistung einer ordnungsgemäßen Datenverarbeitung erforderlich sind, sowie Daten, die im Hinblick auf die Einhaltung gesetzlicher Aufbewahrungspflichten erforderlich sind. </w:t>
      </w:r>
    </w:p>
    <w:p w14:paraId="2F1F2A4F" w14:textId="77777777" w:rsidR="00761953" w:rsidRPr="00D814F7" w:rsidRDefault="00761953" w:rsidP="00C71103">
      <w:pPr>
        <w:pStyle w:val="berschrift2"/>
        <w:jc w:val="both"/>
      </w:pPr>
      <w:r w:rsidRPr="00D814F7">
        <w:t>Der Auftrag</w:t>
      </w:r>
      <w:r w:rsidR="00F6337F">
        <w:t>sverarbeiter</w:t>
      </w:r>
      <w:r w:rsidRPr="00D814F7">
        <w:t xml:space="preserve"> hat den </w:t>
      </w:r>
      <w:r w:rsidR="00F6337F">
        <w:t>Verantwortlichen</w:t>
      </w:r>
      <w:r w:rsidRPr="00D814F7">
        <w:t xml:space="preserve"> unverzüglich zu informieren, wenn er der Meinung ist, eine Weisung verstoße gegen </w:t>
      </w:r>
      <w:r w:rsidR="005237E2" w:rsidRPr="00D814F7">
        <w:t>Datenschutzvorschriften.</w:t>
      </w:r>
      <w:r w:rsidRPr="00D814F7">
        <w:t xml:space="preserve"> Der Auftrag</w:t>
      </w:r>
      <w:r w:rsidR="00F6337F">
        <w:t>sverarbeiter</w:t>
      </w:r>
      <w:r w:rsidRPr="00D814F7">
        <w:t xml:space="preserve"> ist berechtigt, die Durchführung der entsprechenden Weisung solange auszusetzen, bis sie durch </w:t>
      </w:r>
      <w:r w:rsidR="00F6337F">
        <w:t>eine beim Verantwortlichen befugte Person</w:t>
      </w:r>
      <w:r w:rsidRPr="00D814F7">
        <w:t xml:space="preserve"> bestätigt oder geändert wird.</w:t>
      </w:r>
    </w:p>
    <w:p w14:paraId="59A6E2E1" w14:textId="77777777" w:rsidR="00761953" w:rsidRPr="00D814F7" w:rsidRDefault="00761953" w:rsidP="00C71103">
      <w:pPr>
        <w:pStyle w:val="berschrift1"/>
        <w:jc w:val="both"/>
      </w:pPr>
      <w:r w:rsidRPr="00D814F7">
        <w:t xml:space="preserve">Löschung von Daten und Rückgabe von Datenträgern </w:t>
      </w:r>
    </w:p>
    <w:p w14:paraId="725AA4D5" w14:textId="77777777" w:rsidR="00761953" w:rsidRPr="00D814F7" w:rsidRDefault="00761953" w:rsidP="00C71103">
      <w:pPr>
        <w:pStyle w:val="berschrift2"/>
        <w:jc w:val="both"/>
      </w:pPr>
      <w:r w:rsidRPr="00D814F7">
        <w:t xml:space="preserve">Nach Abschluss der vertraglichen Arbeiten oder früher nach Aufforderung durch den </w:t>
      </w:r>
      <w:r w:rsidR="00F6337F">
        <w:t>Verantwortlichen</w:t>
      </w:r>
      <w:r w:rsidRPr="00D814F7">
        <w:t xml:space="preserve"> – spätestens mit Beendigung der Leistungsvereinbarung – hat der Auftrag</w:t>
      </w:r>
      <w:r w:rsidR="00F6337F">
        <w:t>sverarbeiter</w:t>
      </w:r>
      <w:r w:rsidRPr="00D814F7">
        <w:t xml:space="preserve"> sämtliche in seinen Besitz gelangte Unterlagen, erstellte Verarbeitungs- und Nutzungsergebnisse sowie Datenbestände, die im Zusammenhang mit dem Auftragsverhältnis stehen, dem </w:t>
      </w:r>
      <w:r w:rsidR="00F6337F">
        <w:t>Verantwortlichen</w:t>
      </w:r>
      <w:r w:rsidRPr="00D814F7">
        <w:t xml:space="preserve"> auszuhändigen oder nach vorheriger Zustimmung datenschutzgerecht zu vernichten. Gleiches gilt für Test- und Ausschussmaterial. Das Protokoll der Löschung </w:t>
      </w:r>
      <w:r w:rsidR="009C0D49" w:rsidRPr="00D814F7">
        <w:t>ist auf Anforderung vorzulegen.</w:t>
      </w:r>
    </w:p>
    <w:p w14:paraId="1A726A14" w14:textId="77777777" w:rsidR="00761953" w:rsidRPr="00D814F7" w:rsidRDefault="00761953" w:rsidP="00C71103">
      <w:pPr>
        <w:pStyle w:val="berschrift2"/>
        <w:jc w:val="both"/>
      </w:pPr>
      <w:r w:rsidRPr="00D814F7">
        <w:t>Dokumentationen, die dem Nachweis der auftrags- und ordnungsgemäßen Datenverarbeitung dienen, sind durch den Auftrag</w:t>
      </w:r>
      <w:r w:rsidR="00F6337F">
        <w:t>sverarbeiter</w:t>
      </w:r>
      <w:r w:rsidRPr="00D814F7">
        <w:t xml:space="preserve"> entsprechend der jeweiligen Aufbewahrungsfristen über das Vertragsende hinaus aufzubewahren. Er kann sie zu seiner Entlastung bei Vertragsende dem </w:t>
      </w:r>
      <w:r w:rsidR="00F6337F">
        <w:t>Verantwortlichen</w:t>
      </w:r>
      <w:r w:rsidRPr="00D814F7">
        <w:t xml:space="preserve"> übergeben.</w:t>
      </w:r>
    </w:p>
    <w:p w14:paraId="325C4DEB" w14:textId="77777777" w:rsidR="00841BEC" w:rsidRPr="00ED101F" w:rsidRDefault="00841BEC" w:rsidP="00C71103">
      <w:pPr>
        <w:pStyle w:val="berschrift1"/>
        <w:jc w:val="both"/>
      </w:pPr>
      <w:r w:rsidRPr="00ED101F">
        <w:t>Haftung</w:t>
      </w:r>
    </w:p>
    <w:p w14:paraId="1A26033F" w14:textId="77777777" w:rsidR="00841BEC" w:rsidRDefault="00841BEC" w:rsidP="00C71103">
      <w:pPr>
        <w:pStyle w:val="berschrift2"/>
        <w:numPr>
          <w:ilvl w:val="0"/>
          <w:numId w:val="0"/>
        </w:numPr>
        <w:jc w:val="both"/>
      </w:pPr>
      <w:r w:rsidRPr="00ED101F">
        <w:t xml:space="preserve">Für Schäden des </w:t>
      </w:r>
      <w:r w:rsidR="00F6337F">
        <w:t>Verantwortlichen</w:t>
      </w:r>
      <w:r w:rsidRPr="00ED101F">
        <w:t xml:space="preserve"> durch schuldhafte Verstöße des Auftrag</w:t>
      </w:r>
      <w:r w:rsidR="00F6337F">
        <w:t>sverarbeiters</w:t>
      </w:r>
      <w:r w:rsidRPr="00ED101F">
        <w:t xml:space="preserve"> </w:t>
      </w:r>
      <w:r w:rsidR="00865E50">
        <w:t>oder etwaiger Unterauftrag</w:t>
      </w:r>
      <w:r w:rsidR="00F6337F">
        <w:t>sverarbeiter</w:t>
      </w:r>
      <w:r w:rsidR="00865E50">
        <w:t xml:space="preserve"> </w:t>
      </w:r>
      <w:r w:rsidRPr="00ED101F">
        <w:t xml:space="preserve">gegen diesen Vertrag sowie gegen die ihn treffenden gesetzlichen Datenschutzbestimmungen gelten die gesetzlichen Haftungsregelungen. </w:t>
      </w:r>
    </w:p>
    <w:p w14:paraId="3F573751" w14:textId="77777777" w:rsidR="00AF377A" w:rsidRPr="00D814F7" w:rsidRDefault="00AF377A" w:rsidP="00C71103">
      <w:pPr>
        <w:pStyle w:val="berschrift1"/>
        <w:jc w:val="both"/>
      </w:pPr>
      <w:r w:rsidRPr="00D814F7">
        <w:t>Informationspflichten, Schriftformklausel,</w:t>
      </w:r>
      <w:r w:rsidR="00E97ACC" w:rsidRPr="00D814F7">
        <w:t xml:space="preserve"> </w:t>
      </w:r>
      <w:r w:rsidRPr="00D814F7">
        <w:t>Rechtswa</w:t>
      </w:r>
      <w:r w:rsidR="00E97ACC" w:rsidRPr="00D814F7">
        <w:t>hl</w:t>
      </w:r>
      <w:r w:rsidR="009C0BAC">
        <w:t>, Salvatorische Klausel</w:t>
      </w:r>
    </w:p>
    <w:p w14:paraId="0FF1F772" w14:textId="77777777" w:rsidR="00E97ACC" w:rsidRPr="00D814F7" w:rsidRDefault="00AF377A" w:rsidP="00C71103">
      <w:pPr>
        <w:pStyle w:val="berschrift2"/>
        <w:jc w:val="both"/>
      </w:pPr>
      <w:r w:rsidRPr="00D814F7">
        <w:t xml:space="preserve">Sollten die Daten des </w:t>
      </w:r>
      <w:r w:rsidR="00AE3876">
        <w:t>Verantwortlichen</w:t>
      </w:r>
      <w:r w:rsidRPr="00D814F7">
        <w:t xml:space="preserve"> beim Auftrag</w:t>
      </w:r>
      <w:r w:rsidR="00AE3876">
        <w:t>sverarbeiter</w:t>
      </w:r>
      <w:r w:rsidRPr="00D814F7">
        <w:t xml:space="preserve"> durch Pfändung oder Beschlagnahme, durch ein Insolvenz- oder Vergleichsverfahren oder durch sonstige Ereignisse oder Maßnahmen Dritter gefährdet werden, so hat der Auftrag</w:t>
      </w:r>
      <w:r w:rsidR="00AE3876">
        <w:t>sverarbeiter</w:t>
      </w:r>
      <w:r w:rsidRPr="00D814F7">
        <w:t xml:space="preserve"> den </w:t>
      </w:r>
      <w:r w:rsidR="00AE3876">
        <w:t>Verantwortlichen</w:t>
      </w:r>
      <w:r w:rsidRPr="00D814F7">
        <w:t xml:space="preserve"> unver</w:t>
      </w:r>
      <w:r w:rsidR="00ED101F">
        <w:t>züglich darüber zu informieren.</w:t>
      </w:r>
    </w:p>
    <w:p w14:paraId="50AE7BCC" w14:textId="77777777" w:rsidR="00E97ACC" w:rsidRPr="00D814F7" w:rsidRDefault="00AF377A" w:rsidP="00C71103">
      <w:pPr>
        <w:pStyle w:val="berschrift2"/>
        <w:jc w:val="both"/>
      </w:pPr>
      <w:r w:rsidRPr="00D814F7">
        <w:t xml:space="preserve">Änderungen und Ergänzungen dieser Anlage und aller ihrer Bestandteile </w:t>
      </w:r>
      <w:r w:rsidR="00F50966" w:rsidRPr="00D814F7">
        <w:t>–</w:t>
      </w:r>
      <w:r w:rsidRPr="00D814F7">
        <w:t xml:space="preserve"> einschließlich etwaiger</w:t>
      </w:r>
      <w:r w:rsidR="00E97ACC" w:rsidRPr="00D814F7">
        <w:t xml:space="preserve"> </w:t>
      </w:r>
      <w:r w:rsidRPr="00D814F7">
        <w:t>Zusicherungen des Auftrag</w:t>
      </w:r>
      <w:r w:rsidR="00AE3876">
        <w:t>sverarbeiters</w:t>
      </w:r>
      <w:r w:rsidRPr="00D814F7">
        <w:t xml:space="preserve"> </w:t>
      </w:r>
      <w:r w:rsidR="00F50966" w:rsidRPr="00D814F7">
        <w:t>–</w:t>
      </w:r>
      <w:r w:rsidRPr="00D814F7">
        <w:t xml:space="preserve"> bedürfen einer schriftlichen Vereinbarung und des ausdrücklichen</w:t>
      </w:r>
      <w:r w:rsidR="00E97ACC" w:rsidRPr="00D814F7">
        <w:t xml:space="preserve"> </w:t>
      </w:r>
      <w:r w:rsidRPr="00D814F7">
        <w:t>Hinweises darauf, dass es sich um eine Änderung bzw. Ergänzung dieser Bedingungen handelt. Dies gilt auch für den Verzicht auf dieses Formerfordernis.</w:t>
      </w:r>
    </w:p>
    <w:p w14:paraId="50D02177" w14:textId="77777777" w:rsidR="00AF377A" w:rsidRPr="00D814F7" w:rsidRDefault="00AF377A" w:rsidP="00C71103">
      <w:pPr>
        <w:pStyle w:val="berschrift2"/>
        <w:jc w:val="both"/>
      </w:pPr>
      <w:r w:rsidRPr="00D814F7">
        <w:t>Es gilt deutsches Recht</w:t>
      </w:r>
      <w:r w:rsidR="003F52F6" w:rsidRPr="00D814F7">
        <w:t xml:space="preserve"> sowie das in Deutschland unmittelbar und zwingend anzuwendende Recht der Europäischen Union.</w:t>
      </w:r>
    </w:p>
    <w:p w14:paraId="5BA0C2B2" w14:textId="77777777" w:rsidR="008877E8" w:rsidRPr="00D814F7" w:rsidRDefault="008877E8" w:rsidP="00C71103">
      <w:pPr>
        <w:pStyle w:val="berschrift2"/>
        <w:jc w:val="both"/>
      </w:pPr>
      <w:r w:rsidRPr="00D814F7">
        <w:lastRenderedPageBreak/>
        <w:t xml:space="preserve">Sollten einzelne Bestimmungen </w:t>
      </w:r>
      <w:r w:rsidR="00ED101F">
        <w:t>dieser Vereinbarung</w:t>
      </w:r>
      <w:r w:rsidRPr="00D814F7">
        <w:t xml:space="preserve"> unwirksam oder undurchführbar sein oder nach Vertragsschluss unwirksam oder undurchführbar werden, b</w:t>
      </w:r>
      <w:r w:rsidR="00ED101F">
        <w:t xml:space="preserve">leibt davon die Wirksamkeit dieser Vereinbarung </w:t>
      </w:r>
      <w:r w:rsidRPr="00D814F7">
        <w:t>im Übrigen unberührt.</w:t>
      </w:r>
    </w:p>
    <w:p w14:paraId="415A1928" w14:textId="77777777" w:rsidR="008877E8" w:rsidRPr="00D814F7" w:rsidRDefault="008877E8" w:rsidP="00C71103">
      <w:pPr>
        <w:pStyle w:val="berschrift2"/>
        <w:jc w:val="both"/>
      </w:pPr>
      <w:r w:rsidRPr="00D814F7">
        <w:t>An die Stelle der unwirksamen oder undurchführbaren Bestimmung soll diejenige wirksame und durchführbare Regelung treten, deren Wirkungen der (datenschutz-)rechtlichen Zielsetzung am nächsten kommen, welche die Vertragsparteien mit der unwirksamen bzw. undurchführbaren Bestimmung verfolgt haben. Die vorstehenden Bestimmungen gelten entsprechend für den Fall, dass sich der Vertrag als lückenhaft erweist.</w:t>
      </w:r>
    </w:p>
    <w:p w14:paraId="3883DBFD" w14:textId="77777777" w:rsidR="00AF377A" w:rsidRDefault="00AF377A" w:rsidP="000D5E18">
      <w:pPr>
        <w:pStyle w:val="Sonderformal2"/>
      </w:pPr>
    </w:p>
    <w:p w14:paraId="359B4530" w14:textId="77777777" w:rsidR="00ED101F" w:rsidRDefault="00ED101F" w:rsidP="000D5E18">
      <w:pPr>
        <w:pStyle w:val="Sonderformal2"/>
      </w:pPr>
    </w:p>
    <w:p w14:paraId="20BA18D5" w14:textId="77777777" w:rsidR="00ED101F" w:rsidRDefault="00ED101F" w:rsidP="000D5E18">
      <w:pPr>
        <w:pStyle w:val="Sonderformal2"/>
      </w:pPr>
    </w:p>
    <w:p w14:paraId="1E57676B" w14:textId="77777777" w:rsidR="00ED101F" w:rsidRPr="00D814F7" w:rsidRDefault="00ED101F" w:rsidP="000D5E18">
      <w:pPr>
        <w:pStyle w:val="Sonderformal2"/>
      </w:pPr>
    </w:p>
    <w:p w14:paraId="1A2724A7" w14:textId="77777777" w:rsidR="009E3FF0" w:rsidRPr="00D814F7" w:rsidRDefault="009E3FF0" w:rsidP="000D5E18">
      <w:pPr>
        <w:pStyle w:val="Sonderformal2"/>
      </w:pPr>
    </w:p>
    <w:p w14:paraId="6AB5D7A8" w14:textId="77777777" w:rsidR="009E3FF0" w:rsidRPr="00D814F7" w:rsidRDefault="009E3FF0" w:rsidP="000D5E18">
      <w:pPr>
        <w:pStyle w:val="Sonderformal2"/>
        <w:tabs>
          <w:tab w:val="left" w:pos="3119"/>
        </w:tabs>
        <w:rPr>
          <w:rFonts w:ascii="Arial Narrow" w:hAnsi="Arial Narrow"/>
        </w:rPr>
      </w:pPr>
      <w:r w:rsidRPr="00D814F7">
        <w:rPr>
          <w:rFonts w:ascii="Arial Narrow" w:hAnsi="Arial Narrow"/>
        </w:rPr>
        <w:t>_______________________</w:t>
      </w:r>
      <w:r w:rsidRPr="00D814F7">
        <w:rPr>
          <w:rFonts w:ascii="Arial Narrow" w:hAnsi="Arial Narrow"/>
        </w:rPr>
        <w:tab/>
        <w:t>_______________________</w:t>
      </w:r>
      <w:r w:rsidR="0012340B" w:rsidRPr="00D814F7">
        <w:rPr>
          <w:rFonts w:ascii="Arial Narrow" w:hAnsi="Arial Narrow"/>
        </w:rPr>
        <w:t>___</w:t>
      </w:r>
    </w:p>
    <w:p w14:paraId="5D1F42B0" w14:textId="77777777" w:rsidR="009E3FF0" w:rsidRPr="00D814F7" w:rsidRDefault="009E3FF0" w:rsidP="000D5E18">
      <w:pPr>
        <w:tabs>
          <w:tab w:val="left" w:pos="3119"/>
          <w:tab w:val="left" w:pos="3544"/>
        </w:tabs>
        <w:spacing w:after="0"/>
        <w:rPr>
          <w:rFonts w:ascii="Arial Narrow" w:hAnsi="Arial Narrow" w:cs="Arial"/>
          <w:sz w:val="20"/>
          <w:szCs w:val="20"/>
        </w:rPr>
      </w:pPr>
      <w:r w:rsidRPr="00D814F7">
        <w:rPr>
          <w:rFonts w:ascii="Arial Narrow" w:hAnsi="Arial Narrow" w:cs="Arial"/>
          <w:sz w:val="20"/>
          <w:szCs w:val="20"/>
        </w:rPr>
        <w:t>Ort, Datum</w:t>
      </w:r>
      <w:r w:rsidR="000D5E18" w:rsidRPr="00D814F7">
        <w:rPr>
          <w:rFonts w:ascii="Arial Narrow" w:hAnsi="Arial Narrow" w:cs="Arial"/>
          <w:sz w:val="20"/>
          <w:szCs w:val="20"/>
        </w:rPr>
        <w:tab/>
      </w:r>
      <w:r w:rsidRPr="00D814F7">
        <w:rPr>
          <w:rFonts w:ascii="Arial Narrow" w:hAnsi="Arial Narrow" w:cs="Arial"/>
          <w:sz w:val="20"/>
          <w:szCs w:val="20"/>
        </w:rPr>
        <w:t xml:space="preserve">Stempel/ Unterschrift </w:t>
      </w:r>
      <w:r w:rsidR="00AE3876">
        <w:rPr>
          <w:rFonts w:ascii="Arial Narrow" w:hAnsi="Arial Narrow" w:cs="Arial"/>
          <w:sz w:val="20"/>
          <w:szCs w:val="20"/>
        </w:rPr>
        <w:t>Verantwortlicher</w:t>
      </w:r>
    </w:p>
    <w:p w14:paraId="134E410B" w14:textId="77777777" w:rsidR="009E3FF0" w:rsidRPr="00D814F7" w:rsidRDefault="009E3FF0" w:rsidP="000D5E18">
      <w:pPr>
        <w:pStyle w:val="Sonderformal2"/>
        <w:tabs>
          <w:tab w:val="left" w:pos="3119"/>
        </w:tabs>
        <w:rPr>
          <w:rFonts w:ascii="Arial Narrow" w:hAnsi="Arial Narrow"/>
        </w:rPr>
      </w:pPr>
    </w:p>
    <w:p w14:paraId="3C21F413" w14:textId="77777777" w:rsidR="001A19CE" w:rsidRPr="00D814F7" w:rsidRDefault="001A19CE" w:rsidP="000D5E18">
      <w:pPr>
        <w:pStyle w:val="Sonderformal2"/>
        <w:tabs>
          <w:tab w:val="left" w:pos="3119"/>
        </w:tabs>
        <w:rPr>
          <w:rFonts w:ascii="Arial Narrow" w:hAnsi="Arial Narrow"/>
        </w:rPr>
      </w:pPr>
    </w:p>
    <w:p w14:paraId="7D9D55C4" w14:textId="77777777" w:rsidR="009F0799" w:rsidRPr="00D814F7" w:rsidRDefault="009F0799" w:rsidP="000D5E18">
      <w:pPr>
        <w:pStyle w:val="Sonderformal2"/>
        <w:tabs>
          <w:tab w:val="left" w:pos="3119"/>
        </w:tabs>
        <w:rPr>
          <w:rFonts w:ascii="Arial Narrow" w:hAnsi="Arial Narrow"/>
        </w:rPr>
      </w:pPr>
    </w:p>
    <w:p w14:paraId="17F02A61" w14:textId="77777777" w:rsidR="009E3FF0" w:rsidRPr="00D814F7" w:rsidRDefault="009E3FF0" w:rsidP="000D5E18">
      <w:pPr>
        <w:pStyle w:val="Sonderformal2"/>
        <w:tabs>
          <w:tab w:val="left" w:pos="3119"/>
        </w:tabs>
        <w:rPr>
          <w:rFonts w:ascii="Arial Narrow" w:hAnsi="Arial Narrow"/>
        </w:rPr>
      </w:pPr>
    </w:p>
    <w:p w14:paraId="73968D8C" w14:textId="77777777" w:rsidR="009E3FF0" w:rsidRPr="00D814F7" w:rsidRDefault="009E3FF0" w:rsidP="000D5E18">
      <w:pPr>
        <w:pStyle w:val="Sonderformal2"/>
        <w:tabs>
          <w:tab w:val="left" w:pos="3119"/>
        </w:tabs>
        <w:rPr>
          <w:rFonts w:ascii="Arial Narrow" w:hAnsi="Arial Narrow"/>
        </w:rPr>
      </w:pPr>
      <w:r w:rsidRPr="00D814F7">
        <w:rPr>
          <w:rFonts w:ascii="Arial Narrow" w:hAnsi="Arial Narrow"/>
        </w:rPr>
        <w:t>________________________</w:t>
      </w:r>
      <w:r w:rsidRPr="00D814F7">
        <w:rPr>
          <w:rFonts w:ascii="Arial Narrow" w:hAnsi="Arial Narrow"/>
        </w:rPr>
        <w:tab/>
      </w:r>
      <w:r w:rsidR="0012340B" w:rsidRPr="00D814F7">
        <w:rPr>
          <w:rFonts w:ascii="Arial Narrow" w:hAnsi="Arial Narrow"/>
        </w:rPr>
        <w:t>__________________________</w:t>
      </w:r>
    </w:p>
    <w:p w14:paraId="71C12A8B" w14:textId="77777777" w:rsidR="0068679A" w:rsidRPr="00D814F7" w:rsidRDefault="009E3FF0" w:rsidP="000D5E18">
      <w:pPr>
        <w:tabs>
          <w:tab w:val="left" w:pos="3119"/>
          <w:tab w:val="left" w:pos="3544"/>
        </w:tabs>
        <w:rPr>
          <w:rFonts w:ascii="Arial Narrow" w:hAnsi="Arial Narrow" w:cs="Arial"/>
          <w:sz w:val="20"/>
          <w:szCs w:val="20"/>
        </w:rPr>
      </w:pPr>
      <w:r w:rsidRPr="00D814F7">
        <w:rPr>
          <w:rFonts w:ascii="Arial Narrow" w:hAnsi="Arial Narrow" w:cs="Arial"/>
          <w:sz w:val="20"/>
          <w:szCs w:val="20"/>
        </w:rPr>
        <w:t>Ort, Datum</w:t>
      </w:r>
      <w:r w:rsidRPr="00D814F7">
        <w:rPr>
          <w:rFonts w:ascii="Arial Narrow" w:hAnsi="Arial Narrow" w:cs="Arial"/>
          <w:sz w:val="20"/>
          <w:szCs w:val="20"/>
        </w:rPr>
        <w:tab/>
        <w:t>Stempel/ Unterschrift Auftrag</w:t>
      </w:r>
      <w:r w:rsidR="00AE3876">
        <w:rPr>
          <w:rFonts w:ascii="Arial Narrow" w:hAnsi="Arial Narrow" w:cs="Arial"/>
          <w:sz w:val="20"/>
          <w:szCs w:val="20"/>
        </w:rPr>
        <w:t>sverarbeiter</w:t>
      </w:r>
    </w:p>
    <w:p w14:paraId="1A8A0BE9" w14:textId="77777777" w:rsidR="00BD34AB" w:rsidRPr="00D814F7" w:rsidRDefault="00BD34AB" w:rsidP="000D5E18">
      <w:pPr>
        <w:tabs>
          <w:tab w:val="left" w:pos="3119"/>
          <w:tab w:val="left" w:pos="3544"/>
        </w:tabs>
        <w:rPr>
          <w:rFonts w:ascii="Arial Narrow" w:hAnsi="Arial Narrow" w:cs="Arial"/>
          <w:sz w:val="20"/>
          <w:szCs w:val="20"/>
        </w:rPr>
      </w:pPr>
    </w:p>
    <w:p w14:paraId="3CF7B566" w14:textId="77777777" w:rsidR="004B769A" w:rsidRDefault="00BD34AB" w:rsidP="00BD34AB">
      <w:pPr>
        <w:jc w:val="center"/>
        <w:rPr>
          <w:rFonts w:ascii="Arial Narrow" w:hAnsi="Arial Narrow" w:cs="Arial"/>
          <w:sz w:val="20"/>
          <w:szCs w:val="20"/>
        </w:rPr>
      </w:pPr>
      <w:r w:rsidRPr="00D814F7">
        <w:rPr>
          <w:rFonts w:ascii="Arial Narrow" w:hAnsi="Arial Narrow" w:cs="Arial"/>
          <w:sz w:val="20"/>
          <w:szCs w:val="20"/>
        </w:rPr>
        <w:br w:type="page"/>
      </w:r>
    </w:p>
    <w:p w14:paraId="05F6D609" w14:textId="77777777" w:rsidR="004B769A" w:rsidRDefault="004B769A" w:rsidP="004B769A">
      <w:pPr>
        <w:jc w:val="center"/>
        <w:rPr>
          <w:rFonts w:ascii="Arial Narrow" w:hAnsi="Arial Narrow" w:cs="Arial"/>
          <w:sz w:val="20"/>
          <w:szCs w:val="20"/>
        </w:rPr>
      </w:pPr>
    </w:p>
    <w:p w14:paraId="697DD1C9" w14:textId="77777777" w:rsidR="004B769A" w:rsidRDefault="004B769A" w:rsidP="004B769A">
      <w:pPr>
        <w:jc w:val="center"/>
        <w:rPr>
          <w:rFonts w:ascii="Arial Narrow" w:hAnsi="Arial Narrow"/>
        </w:rPr>
      </w:pPr>
      <w:r w:rsidRPr="00F645DE">
        <w:rPr>
          <w:rFonts w:ascii="Arial Narrow" w:hAnsi="Arial Narrow"/>
        </w:rPr>
        <w:t>Anlage</w:t>
      </w:r>
      <w:r>
        <w:rPr>
          <w:rFonts w:ascii="Arial Narrow" w:hAnsi="Arial Narrow"/>
        </w:rPr>
        <w:t>1</w:t>
      </w:r>
      <w:r w:rsidRPr="00F645DE">
        <w:rPr>
          <w:rFonts w:ascii="Arial Narrow" w:hAnsi="Arial Narrow"/>
        </w:rPr>
        <w:t>:</w:t>
      </w:r>
      <w:r>
        <w:rPr>
          <w:rFonts w:ascii="Arial Narrow" w:hAnsi="Arial Narrow"/>
        </w:rPr>
        <w:t xml:space="preserve"> </w:t>
      </w:r>
      <w:r w:rsidRPr="00F645DE">
        <w:rPr>
          <w:rFonts w:ascii="Arial Narrow" w:hAnsi="Arial Narrow"/>
        </w:rPr>
        <w:t>Vereinbarung zur Verarbeitung von Daten im Auftrag</w:t>
      </w:r>
      <w:r>
        <w:rPr>
          <w:rFonts w:ascii="Arial Narrow" w:hAnsi="Arial Narrow"/>
        </w:rPr>
        <w:t xml:space="preserve"> </w:t>
      </w:r>
    </w:p>
    <w:p w14:paraId="1AE606E8" w14:textId="77777777" w:rsidR="004B769A" w:rsidRPr="004B769A" w:rsidRDefault="004B769A" w:rsidP="004B769A">
      <w:pPr>
        <w:jc w:val="center"/>
        <w:rPr>
          <w:rFonts w:ascii="Arial Narrow" w:hAnsi="Arial Narrow" w:cs="Arial"/>
          <w:b/>
          <w:sz w:val="36"/>
          <w:szCs w:val="36"/>
        </w:rPr>
      </w:pPr>
      <w:r w:rsidRPr="004B769A">
        <w:rPr>
          <w:rFonts w:ascii="Arial Narrow" w:hAnsi="Arial Narrow" w:cs="Arial"/>
          <w:b/>
          <w:sz w:val="36"/>
          <w:szCs w:val="36"/>
        </w:rPr>
        <w:t>Genehmigte Unterauftragsverarbeiter / Subunternehmer</w:t>
      </w:r>
    </w:p>
    <w:p w14:paraId="05A3A191" w14:textId="77777777" w:rsidR="004B769A" w:rsidRPr="00620C47" w:rsidRDefault="004B769A" w:rsidP="004B769A">
      <w:pPr>
        <w:rPr>
          <w:rFonts w:cs="Arial"/>
        </w:rPr>
      </w:pPr>
    </w:p>
    <w:p w14:paraId="7179DC63" w14:textId="77777777" w:rsidR="004B769A" w:rsidRPr="004B769A" w:rsidRDefault="004B769A" w:rsidP="004B769A">
      <w:pPr>
        <w:spacing w:after="0"/>
        <w:rPr>
          <w:rFonts w:ascii="Arial Narrow" w:hAnsi="Arial Narrow" w:cs="Arial"/>
        </w:rPr>
      </w:pPr>
      <w:r w:rsidRPr="004B769A">
        <w:rPr>
          <w:rFonts w:ascii="Arial Narrow" w:hAnsi="Arial Narrow" w:cs="Arial"/>
        </w:rPr>
        <w:t xml:space="preserve">Der </w:t>
      </w:r>
      <w:r w:rsidRPr="004B769A">
        <w:rPr>
          <w:rFonts w:ascii="Arial Narrow" w:hAnsi="Arial Narrow" w:cs="Arial"/>
          <w:i/>
        </w:rPr>
        <w:t>Auftragnehmer</w:t>
      </w:r>
      <w:r w:rsidRPr="004B769A">
        <w:rPr>
          <w:rFonts w:ascii="Arial Narrow" w:hAnsi="Arial Narrow" w:cs="Arial"/>
        </w:rPr>
        <w:t xml:space="preserve"> nimmt für die Verarbeitung von Daten im Auftrag des Auftraggebers Leistungen von Dritten in Anspruch, die in seinem Auftrag Daten verarbeiten („Unterauftragsverarbeiter“).</w:t>
      </w:r>
    </w:p>
    <w:p w14:paraId="6B08C251" w14:textId="77777777" w:rsidR="004B769A" w:rsidRPr="004B769A" w:rsidRDefault="004B769A" w:rsidP="004B769A">
      <w:pPr>
        <w:spacing w:after="0"/>
        <w:rPr>
          <w:rFonts w:ascii="Arial Narrow" w:hAnsi="Arial Narrow" w:cs="Arial"/>
        </w:rPr>
      </w:pPr>
    </w:p>
    <w:p w14:paraId="4A137D1C" w14:textId="77777777" w:rsidR="004B769A" w:rsidRPr="004B769A" w:rsidRDefault="004B769A" w:rsidP="004B769A">
      <w:pPr>
        <w:spacing w:after="0"/>
        <w:rPr>
          <w:rFonts w:ascii="Arial Narrow" w:hAnsi="Arial Narrow" w:cs="Arial"/>
        </w:rPr>
      </w:pPr>
      <w:r w:rsidRPr="004B769A">
        <w:rPr>
          <w:rFonts w:ascii="Arial Narrow" w:hAnsi="Arial Narrow" w:cs="Arial"/>
        </w:rPr>
        <w:t>Dabei handelt es sich um nachfolgende(s) Unternehmen:</w:t>
      </w:r>
    </w:p>
    <w:p w14:paraId="68B3735C" w14:textId="77777777" w:rsidR="004B769A" w:rsidRPr="00620C47" w:rsidRDefault="004B769A" w:rsidP="004B769A">
      <w:pPr>
        <w:rPr>
          <w:rFonts w:cs="Arial"/>
        </w:rPr>
      </w:pPr>
    </w:p>
    <w:p w14:paraId="475D889B" w14:textId="77777777" w:rsidR="00E03421" w:rsidRDefault="00E03421">
      <w:pPr>
        <w:spacing w:after="0" w:line="240" w:lineRule="auto"/>
        <w:rPr>
          <w:rFonts w:ascii="Arial Narrow" w:hAnsi="Arial Narrow" w:cs="Arial"/>
          <w:sz w:val="20"/>
          <w:szCs w:val="20"/>
        </w:rPr>
      </w:pPr>
    </w:p>
    <w:p w14:paraId="6A4E89A2" w14:textId="77777777" w:rsidR="00E03421" w:rsidRDefault="00E03421">
      <w:pPr>
        <w:spacing w:after="0" w:line="240" w:lineRule="auto"/>
        <w:rPr>
          <w:rFonts w:ascii="Arial Narrow" w:hAnsi="Arial Narrow" w:cs="Arial"/>
          <w:sz w:val="20"/>
          <w:szCs w:val="20"/>
        </w:rPr>
      </w:pPr>
    </w:p>
    <w:p w14:paraId="6202F832" w14:textId="77777777" w:rsidR="004B769A" w:rsidRDefault="004B769A">
      <w:pPr>
        <w:spacing w:after="0" w:line="240" w:lineRule="auto"/>
        <w:rPr>
          <w:rFonts w:ascii="Arial Narrow" w:hAnsi="Arial Narrow" w:cs="Arial"/>
          <w:sz w:val="20"/>
          <w:szCs w:val="20"/>
        </w:rPr>
      </w:pPr>
      <w:r>
        <w:rPr>
          <w:rFonts w:ascii="Arial Narrow" w:hAnsi="Arial Narrow" w:cs="Arial"/>
          <w:sz w:val="20"/>
          <w:szCs w:val="20"/>
        </w:rPr>
        <w:br w:type="page"/>
      </w:r>
    </w:p>
    <w:p w14:paraId="26F88908" w14:textId="77777777" w:rsidR="00BD34AB" w:rsidRPr="00F645DE" w:rsidRDefault="00BD34AB" w:rsidP="00BD34AB">
      <w:pPr>
        <w:jc w:val="center"/>
        <w:rPr>
          <w:rFonts w:ascii="Arial Narrow" w:hAnsi="Arial Narrow" w:cs="Arial"/>
          <w:b/>
          <w:sz w:val="36"/>
          <w:szCs w:val="36"/>
        </w:rPr>
      </w:pPr>
      <w:r w:rsidRPr="00F645DE">
        <w:rPr>
          <w:rFonts w:ascii="Arial Narrow" w:hAnsi="Arial Narrow"/>
        </w:rPr>
        <w:lastRenderedPageBreak/>
        <w:t>Anlage</w:t>
      </w:r>
      <w:r w:rsidR="004B769A">
        <w:rPr>
          <w:rFonts w:ascii="Arial Narrow" w:hAnsi="Arial Narrow"/>
        </w:rPr>
        <w:t>2</w:t>
      </w:r>
      <w:r w:rsidR="009C0BAC" w:rsidRPr="00F645DE">
        <w:rPr>
          <w:rFonts w:ascii="Arial Narrow" w:hAnsi="Arial Narrow"/>
        </w:rPr>
        <w:t xml:space="preserve">: </w:t>
      </w:r>
      <w:r w:rsidRPr="00F645DE">
        <w:rPr>
          <w:rFonts w:ascii="Arial Narrow" w:hAnsi="Arial Narrow"/>
        </w:rPr>
        <w:t xml:space="preserve">Vereinbarung zur </w:t>
      </w:r>
      <w:r w:rsidR="009C0BAC" w:rsidRPr="00F645DE">
        <w:rPr>
          <w:rFonts w:ascii="Arial Narrow" w:hAnsi="Arial Narrow"/>
        </w:rPr>
        <w:t>Verarbeitung von Daten im Auftrag</w:t>
      </w:r>
      <w:r w:rsidRPr="00F645DE">
        <w:rPr>
          <w:rFonts w:ascii="Arial Narrow" w:hAnsi="Arial Narrow"/>
        </w:rPr>
        <w:br/>
      </w:r>
      <w:r w:rsidRPr="00F645DE">
        <w:rPr>
          <w:rFonts w:ascii="Arial Narrow" w:hAnsi="Arial Narrow"/>
        </w:rPr>
        <w:br/>
      </w:r>
      <w:r w:rsidRPr="00F645DE">
        <w:rPr>
          <w:rFonts w:ascii="Arial Narrow" w:hAnsi="Arial Narrow" w:cs="Arial"/>
          <w:b/>
          <w:sz w:val="36"/>
          <w:szCs w:val="36"/>
        </w:rPr>
        <w:t>Technische und organisatorische Maßnahmen</w:t>
      </w:r>
    </w:p>
    <w:p w14:paraId="27ADBCD8" w14:textId="77777777" w:rsidR="00E03421" w:rsidRPr="00134ABE" w:rsidRDefault="00E03421" w:rsidP="00E03421">
      <w:pPr>
        <w:spacing w:after="0"/>
        <w:jc w:val="center"/>
        <w:rPr>
          <w:rFonts w:ascii="Arial Narrow" w:hAnsi="Arial Narrow" w:cs="Arial"/>
          <w:highlight w:val="yellow"/>
        </w:rPr>
      </w:pPr>
      <w:r w:rsidRPr="00134ABE">
        <w:rPr>
          <w:rFonts w:ascii="Arial Narrow" w:hAnsi="Arial Narrow" w:cs="Arial"/>
          <w:highlight w:val="yellow"/>
        </w:rPr>
        <w:t>der</w:t>
      </w:r>
    </w:p>
    <w:p w14:paraId="4F326224" w14:textId="77777777" w:rsidR="00E03421" w:rsidRPr="00134ABE" w:rsidRDefault="00E03421" w:rsidP="00E03421">
      <w:pPr>
        <w:spacing w:after="0"/>
        <w:jc w:val="center"/>
        <w:rPr>
          <w:rFonts w:ascii="Arial Narrow" w:hAnsi="Arial Narrow" w:cs="Arial"/>
          <w:highlight w:val="yellow"/>
        </w:rPr>
      </w:pPr>
      <w:r w:rsidRPr="00134ABE">
        <w:rPr>
          <w:rFonts w:ascii="Arial Narrow" w:hAnsi="Arial Narrow" w:cs="Arial"/>
          <w:highlight w:val="yellow"/>
        </w:rPr>
        <w:t>Firma</w:t>
      </w:r>
    </w:p>
    <w:p w14:paraId="5AEBD758" w14:textId="77777777" w:rsidR="00BD34AB" w:rsidRPr="00134ABE" w:rsidRDefault="00E03421" w:rsidP="00BD34AB">
      <w:pPr>
        <w:spacing w:after="0"/>
        <w:jc w:val="center"/>
        <w:rPr>
          <w:rFonts w:ascii="Arial Narrow" w:hAnsi="Arial Narrow" w:cs="Arial"/>
          <w:highlight w:val="yellow"/>
        </w:rPr>
      </w:pPr>
      <w:r w:rsidRPr="00134ABE">
        <w:rPr>
          <w:rFonts w:ascii="Arial Narrow" w:hAnsi="Arial Narrow" w:cs="Arial"/>
          <w:highlight w:val="yellow"/>
        </w:rPr>
        <w:t>Straße, Hausnummer</w:t>
      </w:r>
    </w:p>
    <w:p w14:paraId="24B123C3" w14:textId="77777777" w:rsidR="00BD34AB" w:rsidRPr="00F645DE" w:rsidRDefault="00E03421" w:rsidP="00BD34AB">
      <w:pPr>
        <w:spacing w:after="0"/>
        <w:jc w:val="center"/>
        <w:rPr>
          <w:rFonts w:ascii="Arial Narrow" w:hAnsi="Arial Narrow" w:cs="Arial"/>
        </w:rPr>
      </w:pPr>
      <w:r w:rsidRPr="00134ABE">
        <w:rPr>
          <w:rFonts w:ascii="Arial Narrow" w:hAnsi="Arial Narrow" w:cs="Arial"/>
          <w:highlight w:val="yellow"/>
        </w:rPr>
        <w:t>PLZ, Stadt</w:t>
      </w:r>
    </w:p>
    <w:p w14:paraId="3AB5ACAF" w14:textId="77777777" w:rsidR="00BD34AB" w:rsidRPr="00F645DE" w:rsidRDefault="00BD34AB" w:rsidP="00F645DE">
      <w:pPr>
        <w:spacing w:after="0"/>
        <w:rPr>
          <w:rFonts w:ascii="Arial Narrow" w:hAnsi="Arial Narrow" w:cs="Arial"/>
        </w:rPr>
      </w:pPr>
      <w:r w:rsidRPr="00F645DE">
        <w:rPr>
          <w:rFonts w:ascii="Arial Narrow" w:hAnsi="Arial Narrow" w:cs="Arial"/>
        </w:rPr>
        <w:br/>
        <w:t xml:space="preserve">Als nicht-öffentliche Stelle, die im Auftrag personenbezogene Daten erhebt, verarbeitet oder nutzt, müssen wir technische und organisatorische Maßnahmen treffen, die erforderlich sind, um die Ausführung der </w:t>
      </w:r>
      <w:r w:rsidR="00AC45AA" w:rsidRPr="00F645DE">
        <w:rPr>
          <w:rFonts w:ascii="Arial Narrow" w:hAnsi="Arial Narrow" w:cs="Arial"/>
        </w:rPr>
        <w:t>Datenschutzv</w:t>
      </w:r>
      <w:r w:rsidRPr="00F645DE">
        <w:rPr>
          <w:rFonts w:ascii="Arial Narrow" w:hAnsi="Arial Narrow" w:cs="Arial"/>
        </w:rPr>
        <w:t xml:space="preserve">orschriften zu gewährleisten. </w:t>
      </w:r>
      <w:r w:rsidR="00AC45AA" w:rsidRPr="00F645DE">
        <w:rPr>
          <w:rFonts w:ascii="Arial Narrow" w:hAnsi="Arial Narrow" w:cs="Arial"/>
        </w:rPr>
        <w:t xml:space="preserve">Insbesondere sind </w:t>
      </w:r>
      <w:r w:rsidR="003F52F6" w:rsidRPr="00F645DE">
        <w:rPr>
          <w:rFonts w:ascii="Arial Narrow" w:hAnsi="Arial Narrow" w:cs="Arial"/>
        </w:rPr>
        <w:t>Vertraulichkeit, Integrität, Verfügbarkeit und Systembelastbarkeit im Zusammenhang mit der Datenverarbeitung sicher</w:t>
      </w:r>
      <w:r w:rsidR="00AC45AA" w:rsidRPr="00F645DE">
        <w:rPr>
          <w:rFonts w:ascii="Arial Narrow" w:hAnsi="Arial Narrow" w:cs="Arial"/>
        </w:rPr>
        <w:t>zu</w:t>
      </w:r>
      <w:r w:rsidR="003F52F6" w:rsidRPr="00F645DE">
        <w:rPr>
          <w:rFonts w:ascii="Arial Narrow" w:hAnsi="Arial Narrow" w:cs="Arial"/>
        </w:rPr>
        <w:t xml:space="preserve">stellen. </w:t>
      </w:r>
      <w:r w:rsidRPr="00F645DE">
        <w:rPr>
          <w:rFonts w:ascii="Arial Narrow" w:hAnsi="Arial Narrow" w:cs="Arial"/>
        </w:rPr>
        <w:t xml:space="preserve">Die folgenden technischen und organisatorischen Maßnahmen sind </w:t>
      </w:r>
      <w:r w:rsidR="00AC45AA" w:rsidRPr="00F645DE">
        <w:rPr>
          <w:rFonts w:ascii="Arial Narrow" w:hAnsi="Arial Narrow" w:cs="Arial"/>
        </w:rPr>
        <w:t xml:space="preserve">dazu </w:t>
      </w:r>
      <w:r w:rsidRPr="00F645DE">
        <w:rPr>
          <w:rFonts w:ascii="Arial Narrow" w:hAnsi="Arial Narrow" w:cs="Arial"/>
        </w:rPr>
        <w:t>in unserem Unternehmen umgesetzt (zutreffendes ist angekreuzt):</w:t>
      </w:r>
    </w:p>
    <w:p w14:paraId="66AE7BEE" w14:textId="77777777" w:rsidR="00BD34AB" w:rsidRPr="00F645DE" w:rsidRDefault="00AC45AA" w:rsidP="00F41A49">
      <w:pPr>
        <w:pStyle w:val="berschrift2"/>
        <w:keepNext/>
        <w:numPr>
          <w:ilvl w:val="1"/>
          <w:numId w:val="17"/>
        </w:numPr>
        <w:tabs>
          <w:tab w:val="clear" w:pos="2070"/>
        </w:tabs>
        <w:spacing w:before="360" w:after="60"/>
        <w:ind w:left="567" w:hanging="567"/>
      </w:pPr>
      <w:r w:rsidRPr="00F645DE">
        <w:t>Gebäudeabsicherung</w:t>
      </w:r>
    </w:p>
    <w:tbl>
      <w:tblPr>
        <w:tblW w:w="5000" w:type="pct"/>
        <w:shd w:val="clear" w:color="auto" w:fill="FFFFFF"/>
        <w:tblLook w:val="0000" w:firstRow="0" w:lastRow="0" w:firstColumn="0" w:lastColumn="0" w:noHBand="0" w:noVBand="0"/>
      </w:tblPr>
      <w:tblGrid>
        <w:gridCol w:w="482"/>
        <w:gridCol w:w="4228"/>
        <w:gridCol w:w="482"/>
        <w:gridCol w:w="4220"/>
      </w:tblGrid>
      <w:tr w:rsidR="00D814F7" w:rsidRPr="00F645DE" w14:paraId="7A789E76" w14:textId="77777777" w:rsidTr="00D33E77">
        <w:trPr>
          <w:cantSplit/>
          <w:trHeight w:hRule="exact" w:val="397"/>
        </w:trPr>
        <w:sdt>
          <w:sdtPr>
            <w:rPr>
              <w:rFonts w:ascii="Arial Narrow" w:eastAsia="Zapf Dingbats" w:hAnsi="Arial Narrow"/>
              <w:sz w:val="20"/>
            </w:rPr>
            <w:id w:val="1378278783"/>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4ED548CE" w14:textId="77777777" w:rsidR="00BD34AB" w:rsidRPr="00F645DE" w:rsidRDefault="0087516A" w:rsidP="00376418">
                <w:pPr>
                  <w:spacing w:after="0"/>
                  <w:rPr>
                    <w:rFonts w:ascii="Arial Narrow" w:eastAsia="Zapf Dingbats" w:hAnsi="Arial Narrow"/>
                  </w:rPr>
                </w:pPr>
                <w:r>
                  <w:rPr>
                    <w:rFonts w:ascii="MS Gothic" w:eastAsia="MS Gothic" w:hAnsi="MS Gothic" w:hint="eastAsia"/>
                    <w:sz w:val="20"/>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6756DD87"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Alarmanlage</w:t>
            </w:r>
          </w:p>
        </w:tc>
        <w:sdt>
          <w:sdtPr>
            <w:rPr>
              <w:rFonts w:ascii="Arial Narrow" w:eastAsia="Zapf Dingbats" w:hAnsi="Arial Narrow"/>
            </w:rPr>
            <w:id w:val="365946328"/>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0A7D63F4"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07704E4D"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Absicherung von Gebäudeschächten</w:t>
            </w:r>
          </w:p>
        </w:tc>
      </w:tr>
      <w:tr w:rsidR="00D814F7" w:rsidRPr="00F645DE" w14:paraId="4E9AD524" w14:textId="77777777" w:rsidTr="00D33E77">
        <w:trPr>
          <w:cantSplit/>
          <w:trHeight w:hRule="exact" w:val="397"/>
        </w:trPr>
        <w:sdt>
          <w:sdtPr>
            <w:rPr>
              <w:rFonts w:ascii="Arial Narrow" w:eastAsia="Zapf Dingbats" w:hAnsi="Arial Narrow"/>
            </w:rPr>
            <w:id w:val="-1754578688"/>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00640171"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1798072C"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Automatisches Zutrittskontrollsystem</w:t>
            </w:r>
          </w:p>
        </w:tc>
        <w:sdt>
          <w:sdtPr>
            <w:rPr>
              <w:rFonts w:ascii="Arial Narrow" w:eastAsia="Zapf Dingbats" w:hAnsi="Arial Narrow"/>
            </w:rPr>
            <w:id w:val="-149300096"/>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3E57E287"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4C9A1816"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Chipkarten-/Transponder-Schließsystem</w:t>
            </w:r>
          </w:p>
        </w:tc>
      </w:tr>
      <w:tr w:rsidR="00D814F7" w:rsidRPr="00F645DE" w14:paraId="6B136E0C" w14:textId="77777777" w:rsidTr="00D33E77">
        <w:trPr>
          <w:cantSplit/>
          <w:trHeight w:hRule="exact" w:val="397"/>
        </w:trPr>
        <w:sdt>
          <w:sdtPr>
            <w:rPr>
              <w:rFonts w:ascii="Arial Narrow" w:eastAsia="Zapf Dingbats" w:hAnsi="Arial Narrow"/>
            </w:rPr>
            <w:id w:val="1444571636"/>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24EF950E"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1635FECC"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Schließsystem mit Codesperre</w:t>
            </w:r>
          </w:p>
        </w:tc>
        <w:sdt>
          <w:sdtPr>
            <w:rPr>
              <w:rFonts w:ascii="Arial Narrow" w:eastAsia="Zapf Dingbats" w:hAnsi="Arial Narrow"/>
            </w:rPr>
            <w:id w:val="2015572760"/>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307CA13E"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384285CA"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Manuelles Schließsystem</w:t>
            </w:r>
          </w:p>
        </w:tc>
      </w:tr>
      <w:tr w:rsidR="00D814F7" w:rsidRPr="00F645DE" w14:paraId="543971B0" w14:textId="77777777" w:rsidTr="00D33E77">
        <w:trPr>
          <w:cantSplit/>
          <w:trHeight w:hRule="exact" w:val="397"/>
        </w:trPr>
        <w:sdt>
          <w:sdtPr>
            <w:rPr>
              <w:rFonts w:ascii="Arial Narrow" w:eastAsia="Zapf Dingbats" w:hAnsi="Arial Narrow"/>
            </w:rPr>
            <w:id w:val="262190018"/>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6371B021"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1B7EBFE0"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Biometrische Zugangssperren</w:t>
            </w:r>
          </w:p>
        </w:tc>
        <w:sdt>
          <w:sdtPr>
            <w:rPr>
              <w:rFonts w:ascii="Arial Narrow" w:eastAsia="Zapf Dingbats" w:hAnsi="Arial Narrow"/>
            </w:rPr>
            <w:id w:val="1893919179"/>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6893BEB4"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0707E06D"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Videoüberwachung der Zugänge</w:t>
            </w:r>
          </w:p>
        </w:tc>
      </w:tr>
      <w:tr w:rsidR="00D814F7" w:rsidRPr="00F645DE" w14:paraId="43863DD6" w14:textId="77777777" w:rsidTr="00D33E77">
        <w:trPr>
          <w:cantSplit/>
          <w:trHeight w:hRule="exact" w:val="397"/>
        </w:trPr>
        <w:sdt>
          <w:sdtPr>
            <w:rPr>
              <w:rFonts w:ascii="Arial Narrow" w:eastAsia="Zapf Dingbats" w:hAnsi="Arial Narrow"/>
            </w:rPr>
            <w:id w:val="1810668201"/>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3ACB60B4"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2749A538"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Lichtschranken / Bewegungsmelder</w:t>
            </w:r>
          </w:p>
        </w:tc>
        <w:sdt>
          <w:sdtPr>
            <w:rPr>
              <w:rFonts w:ascii="Arial Narrow" w:eastAsia="Zapf Dingbats" w:hAnsi="Arial Narrow"/>
            </w:rPr>
            <w:id w:val="1253235657"/>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4F54284A"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6A9A7BA4"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Sicherheitsschlösser</w:t>
            </w:r>
          </w:p>
        </w:tc>
      </w:tr>
      <w:tr w:rsidR="00D814F7" w:rsidRPr="00F645DE" w14:paraId="7B456855" w14:textId="77777777" w:rsidTr="00D33E77">
        <w:trPr>
          <w:cantSplit/>
          <w:trHeight w:hRule="exact" w:val="397"/>
        </w:trPr>
        <w:sdt>
          <w:sdtPr>
            <w:rPr>
              <w:rFonts w:ascii="Arial Narrow" w:eastAsia="Zapf Dingbats" w:hAnsi="Arial Narrow"/>
            </w:rPr>
            <w:id w:val="-621158668"/>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0FFF0CDE"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469D571F"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Schlüsselregelung (Schlüsselausgabe etc.)</w:t>
            </w:r>
          </w:p>
        </w:tc>
        <w:sdt>
          <w:sdtPr>
            <w:rPr>
              <w:rFonts w:ascii="Arial Narrow" w:eastAsia="Zapf Dingbats" w:hAnsi="Arial Narrow"/>
            </w:rPr>
            <w:id w:val="629290306"/>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1D241C20"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0D57C5A1"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Personenkontrolle beim Pförtner / Empfang</w:t>
            </w:r>
          </w:p>
        </w:tc>
      </w:tr>
      <w:tr w:rsidR="00D814F7" w:rsidRPr="00F645DE" w14:paraId="06E7E4AB" w14:textId="77777777" w:rsidTr="00D33E77">
        <w:trPr>
          <w:cantSplit/>
          <w:trHeight w:hRule="exact" w:val="397"/>
        </w:trPr>
        <w:sdt>
          <w:sdtPr>
            <w:rPr>
              <w:rFonts w:ascii="Arial Narrow" w:eastAsia="Zapf Dingbats" w:hAnsi="Arial Narrow"/>
            </w:rPr>
            <w:id w:val="-1849562086"/>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30C08395"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6484CAF6"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Protokollierung der Besucher</w:t>
            </w:r>
          </w:p>
        </w:tc>
        <w:sdt>
          <w:sdtPr>
            <w:rPr>
              <w:rFonts w:ascii="Arial Narrow" w:eastAsia="Zapf Dingbats" w:hAnsi="Arial Narrow"/>
            </w:rPr>
            <w:id w:val="1971088717"/>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556B256B"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0A8762D9"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Sorgfältige Auswahl von Reinigungspersonal</w:t>
            </w:r>
          </w:p>
        </w:tc>
      </w:tr>
      <w:tr w:rsidR="00D814F7" w:rsidRPr="00F645DE" w14:paraId="4AFBB438" w14:textId="77777777" w:rsidTr="00D33E77">
        <w:trPr>
          <w:cantSplit/>
          <w:trHeight w:hRule="exact" w:val="397"/>
        </w:trPr>
        <w:sdt>
          <w:sdtPr>
            <w:rPr>
              <w:rFonts w:ascii="Arial Narrow" w:eastAsia="Zapf Dingbats" w:hAnsi="Arial Narrow"/>
            </w:rPr>
            <w:id w:val="42729543"/>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093C32B1"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6571571D"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Einsatz von sorgfältig ausgewähltem Wachpersonal</w:t>
            </w:r>
          </w:p>
        </w:tc>
        <w:sdt>
          <w:sdtPr>
            <w:rPr>
              <w:rFonts w:ascii="Arial Narrow" w:eastAsia="Zapf Dingbats" w:hAnsi="Arial Narrow"/>
            </w:rPr>
            <w:id w:val="-1992397472"/>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4827D0D2"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3A82E799"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Tragepflicht von Berechtigungsausweisen</w:t>
            </w:r>
          </w:p>
        </w:tc>
      </w:tr>
    </w:tbl>
    <w:p w14:paraId="353DA7CE" w14:textId="77777777" w:rsidR="00BD34AB" w:rsidRPr="00F645DE" w:rsidRDefault="00F645DE" w:rsidP="00F41A49">
      <w:pPr>
        <w:pStyle w:val="berschrift2"/>
        <w:keepNext/>
        <w:spacing w:before="360" w:after="60"/>
        <w:ind w:left="567" w:hanging="567"/>
      </w:pPr>
      <w:r>
        <w:t>A</w:t>
      </w:r>
      <w:r w:rsidR="00AC45AA" w:rsidRPr="00F645DE">
        <w:t>bsicherung Systemzugang</w:t>
      </w:r>
    </w:p>
    <w:tbl>
      <w:tblPr>
        <w:tblW w:w="5000" w:type="pct"/>
        <w:shd w:val="clear" w:color="auto" w:fill="FFFFFF"/>
        <w:tblLook w:val="0000" w:firstRow="0" w:lastRow="0" w:firstColumn="0" w:lastColumn="0" w:noHBand="0" w:noVBand="0"/>
      </w:tblPr>
      <w:tblGrid>
        <w:gridCol w:w="482"/>
        <w:gridCol w:w="4228"/>
        <w:gridCol w:w="482"/>
        <w:gridCol w:w="4220"/>
      </w:tblGrid>
      <w:tr w:rsidR="00D814F7" w:rsidRPr="00F645DE" w14:paraId="4B6D3880" w14:textId="77777777" w:rsidTr="00D33E77">
        <w:trPr>
          <w:cantSplit/>
          <w:trHeight w:hRule="exact" w:val="397"/>
        </w:trPr>
        <w:sdt>
          <w:sdtPr>
            <w:rPr>
              <w:rFonts w:ascii="Arial Narrow" w:eastAsia="Zapf Dingbats" w:hAnsi="Arial Narrow"/>
            </w:rPr>
            <w:id w:val="1442803551"/>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195B4D0D"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5EA79C93"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Zuordnung von Benutzerrechten</w:t>
            </w:r>
          </w:p>
        </w:tc>
        <w:sdt>
          <w:sdtPr>
            <w:rPr>
              <w:rFonts w:ascii="Arial Narrow" w:eastAsia="Zapf Dingbats" w:hAnsi="Arial Narrow"/>
            </w:rPr>
            <w:id w:val="-1811092602"/>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5F2E9DB9"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1A65B8BF"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Einsatz von individuellen Benutzernamen</w:t>
            </w:r>
          </w:p>
        </w:tc>
      </w:tr>
      <w:tr w:rsidR="00D814F7" w:rsidRPr="00F645DE" w14:paraId="14D08094" w14:textId="77777777" w:rsidTr="00D33E77">
        <w:trPr>
          <w:cantSplit/>
          <w:trHeight w:hRule="exact" w:val="397"/>
        </w:trPr>
        <w:sdt>
          <w:sdtPr>
            <w:rPr>
              <w:rFonts w:ascii="Arial Narrow" w:eastAsia="Zapf Dingbats" w:hAnsi="Arial Narrow"/>
            </w:rPr>
            <w:id w:val="1159119181"/>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381D5A6C"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5922A57E"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Vorgaben für sichere Passwörter</w:t>
            </w:r>
          </w:p>
        </w:tc>
        <w:sdt>
          <w:sdtPr>
            <w:rPr>
              <w:rFonts w:ascii="Arial Narrow" w:eastAsia="Zapf Dingbats" w:hAnsi="Arial Narrow"/>
            </w:rPr>
            <w:id w:val="-394748757"/>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2133BED2"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592C5548"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Authentifikation mit biometrischen Verfahren</w:t>
            </w:r>
          </w:p>
        </w:tc>
      </w:tr>
      <w:tr w:rsidR="00D814F7" w:rsidRPr="00F645DE" w14:paraId="38D2ED9A" w14:textId="77777777" w:rsidTr="00D33E77">
        <w:trPr>
          <w:cantSplit/>
          <w:trHeight w:hRule="exact" w:val="397"/>
        </w:trPr>
        <w:sdt>
          <w:sdtPr>
            <w:rPr>
              <w:rFonts w:ascii="Arial Narrow" w:eastAsia="Zapf Dingbats" w:hAnsi="Arial Narrow"/>
            </w:rPr>
            <w:id w:val="451667205"/>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1DE163F1"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6AC3D48A"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Authentifikation mit Benutzername/ Passwort</w:t>
            </w:r>
          </w:p>
        </w:tc>
        <w:sdt>
          <w:sdtPr>
            <w:rPr>
              <w:rFonts w:ascii="Arial Narrow" w:eastAsia="Zapf Dingbats" w:hAnsi="Arial Narrow"/>
            </w:rPr>
            <w:id w:val="-1543895717"/>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75BD909D"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0461D91D"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Zuordnung von Benutzerprofilen zu IT-Systemen</w:t>
            </w:r>
          </w:p>
        </w:tc>
      </w:tr>
      <w:tr w:rsidR="00D814F7" w:rsidRPr="00F645DE" w14:paraId="0BFA6124" w14:textId="77777777" w:rsidTr="00D33E77">
        <w:trPr>
          <w:cantSplit/>
          <w:trHeight w:hRule="exact" w:val="397"/>
        </w:trPr>
        <w:sdt>
          <w:sdtPr>
            <w:rPr>
              <w:rFonts w:ascii="Arial Narrow" w:eastAsia="Zapf Dingbats" w:hAnsi="Arial Narrow"/>
            </w:rPr>
            <w:id w:val="1790861693"/>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0EF1EC0A"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71F8ECDC"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Gehäuseverriegelungen am Server/ Rechnern</w:t>
            </w:r>
          </w:p>
        </w:tc>
        <w:sdt>
          <w:sdtPr>
            <w:rPr>
              <w:rFonts w:ascii="Arial Narrow" w:eastAsia="Zapf Dingbats" w:hAnsi="Arial Narrow"/>
            </w:rPr>
            <w:id w:val="-1185290309"/>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75A39AB8"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20738D24"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Einsatz von VPN-Technologie (Fernzugriff)</w:t>
            </w:r>
          </w:p>
        </w:tc>
      </w:tr>
      <w:tr w:rsidR="00D814F7" w:rsidRPr="00F645DE" w14:paraId="17981A02" w14:textId="77777777" w:rsidTr="00D33E77">
        <w:trPr>
          <w:cantSplit/>
          <w:trHeight w:hRule="exact" w:val="397"/>
        </w:trPr>
        <w:sdt>
          <w:sdtPr>
            <w:rPr>
              <w:rFonts w:ascii="Arial Narrow" w:eastAsia="Zapf Dingbats" w:hAnsi="Arial Narrow"/>
            </w:rPr>
            <w:id w:val="1323633694"/>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1F6D6B5C"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43BC74A0"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Sperren von externen Schnittstellen (USB etc.)</w:t>
            </w:r>
          </w:p>
        </w:tc>
        <w:sdt>
          <w:sdtPr>
            <w:rPr>
              <w:rFonts w:ascii="Arial Narrow" w:eastAsia="Zapf Dingbats" w:hAnsi="Arial Narrow"/>
            </w:rPr>
            <w:id w:val="1512651499"/>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2FD2ED8D"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49F00261"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Verschlüsselung von mobilen Datenträgern</w:t>
            </w:r>
          </w:p>
        </w:tc>
      </w:tr>
      <w:tr w:rsidR="00D814F7" w:rsidRPr="00F645DE" w14:paraId="29C0D95C" w14:textId="77777777" w:rsidTr="00D33E77">
        <w:trPr>
          <w:cantSplit/>
          <w:trHeight w:hRule="exact" w:val="397"/>
        </w:trPr>
        <w:sdt>
          <w:sdtPr>
            <w:rPr>
              <w:rFonts w:ascii="Arial Narrow" w:eastAsia="Zapf Dingbats" w:hAnsi="Arial Narrow"/>
            </w:rPr>
            <w:id w:val="843748015"/>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412A7F3D"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16603010" w14:textId="77777777" w:rsidR="00BD34AB" w:rsidRPr="00F645DE" w:rsidRDefault="00BD34AB" w:rsidP="00695BFA">
            <w:pPr>
              <w:spacing w:after="0"/>
              <w:rPr>
                <w:rFonts w:ascii="Arial Narrow" w:eastAsia="Zapf Dingbats" w:hAnsi="Arial Narrow"/>
              </w:rPr>
            </w:pPr>
            <w:r w:rsidRPr="00F645DE">
              <w:rPr>
                <w:rFonts w:ascii="Arial Narrow" w:eastAsia="Zapf Dingbats" w:hAnsi="Arial Narrow"/>
              </w:rPr>
              <w:t>Einsatz von Intrusion-</w:t>
            </w:r>
            <w:proofErr w:type="spellStart"/>
            <w:r w:rsidRPr="00F645DE">
              <w:rPr>
                <w:rFonts w:ascii="Arial Narrow" w:eastAsia="Zapf Dingbats" w:hAnsi="Arial Narrow"/>
              </w:rPr>
              <w:t>Detection</w:t>
            </w:r>
            <w:proofErr w:type="spellEnd"/>
            <w:r w:rsidRPr="00F645DE">
              <w:rPr>
                <w:rFonts w:ascii="Arial Narrow" w:eastAsia="Zapf Dingbats" w:hAnsi="Arial Narrow"/>
              </w:rPr>
              <w:t>-Systemen</w:t>
            </w:r>
          </w:p>
        </w:tc>
        <w:sdt>
          <w:sdtPr>
            <w:rPr>
              <w:rFonts w:ascii="Arial Narrow" w:eastAsia="Zapf Dingbats" w:hAnsi="Arial Narrow"/>
            </w:rPr>
            <w:id w:val="-1780474157"/>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032094AE"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13F499E6" w14:textId="77777777" w:rsidR="00BD34AB" w:rsidRPr="00F645DE" w:rsidRDefault="00BD34AB" w:rsidP="00F645DE">
            <w:pPr>
              <w:spacing w:after="0"/>
              <w:rPr>
                <w:rFonts w:ascii="Arial Narrow" w:eastAsia="Zapf Dingbats" w:hAnsi="Arial Narrow"/>
              </w:rPr>
            </w:pPr>
            <w:r w:rsidRPr="00F645DE">
              <w:rPr>
                <w:rFonts w:ascii="Arial Narrow" w:eastAsia="Zapf Dingbats" w:hAnsi="Arial Narrow"/>
              </w:rPr>
              <w:t>Einsatz von zentraler Smartphone-Administrations-Software (z. B. zum Fern-Löschen)</w:t>
            </w:r>
          </w:p>
        </w:tc>
      </w:tr>
      <w:tr w:rsidR="00D814F7" w:rsidRPr="00F645DE" w14:paraId="292D1904" w14:textId="77777777" w:rsidTr="00D33E77">
        <w:trPr>
          <w:cantSplit/>
          <w:trHeight w:hRule="exact" w:val="397"/>
        </w:trPr>
        <w:sdt>
          <w:sdtPr>
            <w:rPr>
              <w:rFonts w:ascii="Arial Narrow" w:eastAsia="Zapf Dingbats" w:hAnsi="Arial Narrow"/>
            </w:rPr>
            <w:id w:val="-1740400699"/>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665F6FDE"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7653827E"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Verschlüsselung von Smartphone-Inhalten</w:t>
            </w:r>
          </w:p>
        </w:tc>
        <w:sdt>
          <w:sdtPr>
            <w:rPr>
              <w:rFonts w:ascii="Arial Narrow" w:eastAsia="Zapf Dingbats" w:hAnsi="Arial Narrow"/>
            </w:rPr>
            <w:id w:val="-873843865"/>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7CC21CB9"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3DD4D646"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Sichere Passwörter für Smartphones</w:t>
            </w:r>
          </w:p>
        </w:tc>
      </w:tr>
      <w:tr w:rsidR="00D814F7" w:rsidRPr="00F645DE" w14:paraId="5F793EB5" w14:textId="77777777" w:rsidTr="00D33E77">
        <w:trPr>
          <w:cantSplit/>
          <w:trHeight w:hRule="exact" w:val="397"/>
        </w:trPr>
        <w:sdt>
          <w:sdtPr>
            <w:rPr>
              <w:rFonts w:ascii="Arial Narrow" w:eastAsia="Zapf Dingbats" w:hAnsi="Arial Narrow"/>
            </w:rPr>
            <w:id w:val="-787193772"/>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42258346"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3429DF95" w14:textId="77777777" w:rsidR="00BD34AB" w:rsidRDefault="00BD34AB" w:rsidP="00376418">
            <w:pPr>
              <w:spacing w:after="0"/>
              <w:rPr>
                <w:rFonts w:ascii="Arial Narrow" w:eastAsia="Zapf Dingbats" w:hAnsi="Arial Narrow"/>
              </w:rPr>
            </w:pPr>
            <w:r w:rsidRPr="00F645DE">
              <w:rPr>
                <w:rFonts w:ascii="Arial Narrow" w:eastAsia="Zapf Dingbats" w:hAnsi="Arial Narrow"/>
              </w:rPr>
              <w:t>Verschlüsselung von Datenträgern in Laptops</w:t>
            </w:r>
          </w:p>
          <w:p w14:paraId="45733816" w14:textId="77777777" w:rsidR="00D33E77" w:rsidRDefault="00D33E77" w:rsidP="00376418">
            <w:pPr>
              <w:spacing w:after="0"/>
              <w:rPr>
                <w:rFonts w:ascii="Arial Narrow" w:eastAsia="Zapf Dingbats" w:hAnsi="Arial Narrow"/>
              </w:rPr>
            </w:pPr>
          </w:p>
          <w:p w14:paraId="703B7F7A" w14:textId="77777777" w:rsidR="00D33E77" w:rsidRDefault="00D33E77" w:rsidP="00376418">
            <w:pPr>
              <w:spacing w:after="0"/>
              <w:rPr>
                <w:rFonts w:ascii="Arial Narrow" w:eastAsia="Zapf Dingbats" w:hAnsi="Arial Narrow"/>
              </w:rPr>
            </w:pPr>
          </w:p>
          <w:p w14:paraId="35966335" w14:textId="77777777" w:rsidR="00D33E77" w:rsidRPr="00F645DE" w:rsidRDefault="00D33E77" w:rsidP="00376418">
            <w:pPr>
              <w:spacing w:after="0"/>
              <w:rPr>
                <w:rFonts w:ascii="Arial Narrow" w:eastAsia="Zapf Dingbats" w:hAnsi="Arial Narrow"/>
              </w:rPr>
            </w:pPr>
          </w:p>
        </w:tc>
        <w:tc>
          <w:tcPr>
            <w:tcW w:w="256" w:type="pct"/>
            <w:tcBorders>
              <w:top w:val="none" w:sz="8" w:space="0" w:color="000000"/>
              <w:left w:val="none" w:sz="8" w:space="0" w:color="000000"/>
              <w:bottom w:val="none" w:sz="8" w:space="0" w:color="000000"/>
              <w:right w:val="none" w:sz="8" w:space="0" w:color="000000"/>
            </w:tcBorders>
            <w:shd w:val="clear" w:color="auto" w:fill="FFFFFF"/>
          </w:tcPr>
          <w:p w14:paraId="6568B3B4" w14:textId="77777777" w:rsidR="00BD34AB" w:rsidRPr="00F645DE" w:rsidRDefault="00BD34AB" w:rsidP="00376418">
            <w:pPr>
              <w:spacing w:after="0"/>
              <w:rPr>
                <w:rFonts w:ascii="Arial Narrow" w:eastAsia="Zapf Dingbats" w:hAnsi="Arial Narrow"/>
              </w:rPr>
            </w:pPr>
          </w:p>
        </w:tc>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7CC2FD38" w14:textId="77777777" w:rsidR="00BD34AB" w:rsidRPr="00F645DE" w:rsidRDefault="00BD34AB" w:rsidP="00376418">
            <w:pPr>
              <w:spacing w:after="0"/>
              <w:rPr>
                <w:rFonts w:ascii="Arial Narrow" w:eastAsia="Zapf Dingbats" w:hAnsi="Arial Narrow"/>
              </w:rPr>
            </w:pPr>
          </w:p>
        </w:tc>
      </w:tr>
    </w:tbl>
    <w:p w14:paraId="49679F36" w14:textId="77777777" w:rsidR="00D33E77" w:rsidRPr="00F645DE" w:rsidRDefault="00AC45AA" w:rsidP="00D33E77">
      <w:pPr>
        <w:pStyle w:val="berschrift2"/>
        <w:keepNext/>
        <w:spacing w:before="360" w:after="60"/>
      </w:pPr>
      <w:r w:rsidRPr="00F645DE">
        <w:lastRenderedPageBreak/>
        <w:t xml:space="preserve">Sicherstellung von Zugriffsberechtigungen </w:t>
      </w:r>
    </w:p>
    <w:tbl>
      <w:tblPr>
        <w:tblW w:w="5000" w:type="pct"/>
        <w:shd w:val="clear" w:color="auto" w:fill="FFFFFF"/>
        <w:tblLook w:val="0000" w:firstRow="0" w:lastRow="0" w:firstColumn="0" w:lastColumn="0" w:noHBand="0" w:noVBand="0"/>
      </w:tblPr>
      <w:tblGrid>
        <w:gridCol w:w="482"/>
        <w:gridCol w:w="4228"/>
        <w:gridCol w:w="482"/>
        <w:gridCol w:w="4220"/>
      </w:tblGrid>
      <w:tr w:rsidR="00D814F7" w:rsidRPr="00F645DE" w14:paraId="7DC2FF3D" w14:textId="77777777" w:rsidTr="00D33E77">
        <w:trPr>
          <w:cantSplit/>
          <w:trHeight w:hRule="exact" w:val="680"/>
        </w:trPr>
        <w:sdt>
          <w:sdtPr>
            <w:rPr>
              <w:rFonts w:ascii="Arial Narrow" w:eastAsia="Zapf Dingbats" w:hAnsi="Arial Narrow"/>
            </w:rPr>
            <w:id w:val="1136611638"/>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2753C551"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53C58114"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Erstellen eines Berechtigungskonzepts</w:t>
            </w:r>
          </w:p>
        </w:tc>
        <w:sdt>
          <w:sdtPr>
            <w:rPr>
              <w:rFonts w:ascii="Arial Narrow" w:eastAsia="Zapf Dingbats" w:hAnsi="Arial Narrow"/>
            </w:rPr>
            <w:id w:val="1265955480"/>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5AF5AF23"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1E4CA783"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Verwaltung der Rechte durch Systemadministrator</w:t>
            </w:r>
          </w:p>
        </w:tc>
      </w:tr>
      <w:tr w:rsidR="00D814F7" w:rsidRPr="00F645DE" w14:paraId="4264F0FA" w14:textId="77777777" w:rsidTr="00D33E77">
        <w:trPr>
          <w:cantSplit/>
          <w:trHeight w:hRule="exact" w:val="680"/>
        </w:trPr>
        <w:sdt>
          <w:sdtPr>
            <w:rPr>
              <w:rFonts w:ascii="Arial Narrow" w:eastAsia="Zapf Dingbats" w:hAnsi="Arial Narrow"/>
            </w:rPr>
            <w:id w:val="-788358249"/>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3CC6BF45"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2FA49A80"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Anzahl der Administratoren auf das „Notwendigste“ reduziert</w:t>
            </w:r>
          </w:p>
        </w:tc>
        <w:sdt>
          <w:sdtPr>
            <w:rPr>
              <w:rFonts w:ascii="Arial Narrow" w:eastAsia="Zapf Dingbats" w:hAnsi="Arial Narrow"/>
            </w:rPr>
            <w:id w:val="819006259"/>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58C7F192"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098B5C69"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Passwortrichtlinie inkl. Passwortlänge, Passwortwechsel</w:t>
            </w:r>
          </w:p>
        </w:tc>
      </w:tr>
      <w:tr w:rsidR="00D814F7" w:rsidRPr="00F645DE" w14:paraId="24EE878B" w14:textId="77777777" w:rsidTr="00D33E77">
        <w:trPr>
          <w:cantSplit/>
          <w:trHeight w:hRule="exact" w:val="1020"/>
        </w:trPr>
        <w:sdt>
          <w:sdtPr>
            <w:rPr>
              <w:rFonts w:ascii="Arial Narrow" w:eastAsia="Zapf Dingbats" w:hAnsi="Arial Narrow"/>
            </w:rPr>
            <w:id w:val="-642502073"/>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357D6F94"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282E428E"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Protokollierung von Zugriffen auf Anwendungen, insbesondere bei der Eingabe, Änderung und Löschung von Daten</w:t>
            </w:r>
          </w:p>
        </w:tc>
        <w:sdt>
          <w:sdtPr>
            <w:rPr>
              <w:rFonts w:ascii="Arial Narrow" w:eastAsia="Zapf Dingbats" w:hAnsi="Arial Narrow"/>
            </w:rPr>
            <w:id w:val="7804567"/>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11BC077F"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757858AB"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Sichere Aufbewahrung von Datenträgern</w:t>
            </w:r>
          </w:p>
        </w:tc>
      </w:tr>
      <w:tr w:rsidR="00D814F7" w:rsidRPr="00F645DE" w14:paraId="6B390E1A" w14:textId="77777777" w:rsidTr="00D33E77">
        <w:trPr>
          <w:cantSplit/>
          <w:trHeight w:hRule="exact" w:val="680"/>
        </w:trPr>
        <w:sdt>
          <w:sdtPr>
            <w:rPr>
              <w:rFonts w:ascii="Arial Narrow" w:eastAsia="Zapf Dingbats" w:hAnsi="Arial Narrow"/>
            </w:rPr>
            <w:id w:val="30697117"/>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6DD296DE"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42F2A567" w14:textId="77777777" w:rsidR="00BD34AB" w:rsidRPr="00F645DE" w:rsidRDefault="008A1081" w:rsidP="00376418">
            <w:pPr>
              <w:spacing w:after="0"/>
              <w:rPr>
                <w:rFonts w:ascii="Arial Narrow" w:eastAsia="Zapf Dingbats" w:hAnsi="Arial Narrow"/>
              </w:rPr>
            </w:pPr>
            <w:r>
              <w:rPr>
                <w:rFonts w:ascii="Arial Narrow" w:eastAsia="Zapf Dingbats" w:hAnsi="Arial Narrow"/>
              </w:rPr>
              <w:t>P</w:t>
            </w:r>
            <w:r w:rsidR="00BD34AB" w:rsidRPr="00F645DE">
              <w:rPr>
                <w:rFonts w:ascii="Arial Narrow" w:eastAsia="Zapf Dingbats" w:hAnsi="Arial Narrow"/>
              </w:rPr>
              <w:t>hysische Löschung von Datenträgern vor Wiederverwendung</w:t>
            </w:r>
          </w:p>
        </w:tc>
        <w:sdt>
          <w:sdtPr>
            <w:rPr>
              <w:rFonts w:ascii="Arial Narrow" w:eastAsia="Zapf Dingbats" w:hAnsi="Arial Narrow"/>
            </w:rPr>
            <w:id w:val="-215666900"/>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71C049D7"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78DDACBF"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Ordnungsgemäße Vernichtung von Datenträgern (DIN 66399)</w:t>
            </w:r>
          </w:p>
        </w:tc>
      </w:tr>
      <w:tr w:rsidR="00D814F7" w:rsidRPr="00F645DE" w14:paraId="4B258049" w14:textId="77777777" w:rsidTr="00D33E77">
        <w:trPr>
          <w:cantSplit/>
          <w:trHeight w:hRule="exact" w:val="680"/>
        </w:trPr>
        <w:sdt>
          <w:sdtPr>
            <w:rPr>
              <w:rFonts w:ascii="Arial Narrow" w:eastAsia="Zapf Dingbats" w:hAnsi="Arial Narrow"/>
            </w:rPr>
            <w:id w:val="-1844007943"/>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06DED8E2"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2E331D0F"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Einsatz von Aktenvernichtern bzw. Dienstleistern (nach Möglichkeit mit Datenschutz-Gütesiegel)</w:t>
            </w:r>
          </w:p>
        </w:tc>
        <w:sdt>
          <w:sdtPr>
            <w:rPr>
              <w:rFonts w:ascii="Arial Narrow" w:eastAsia="Zapf Dingbats" w:hAnsi="Arial Narrow"/>
            </w:rPr>
            <w:id w:val="-630551109"/>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79EEA2CF"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52E8E1A6"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Protokollierung der Vernichtung</w:t>
            </w:r>
          </w:p>
        </w:tc>
      </w:tr>
      <w:tr w:rsidR="00D814F7" w:rsidRPr="00F645DE" w14:paraId="41B2BABC" w14:textId="77777777" w:rsidTr="00D33E77">
        <w:trPr>
          <w:cantSplit/>
          <w:trHeight w:hRule="exact" w:val="397"/>
        </w:trPr>
        <w:sdt>
          <w:sdtPr>
            <w:rPr>
              <w:rFonts w:ascii="Arial Narrow" w:eastAsia="Zapf Dingbats" w:hAnsi="Arial Narrow"/>
            </w:rPr>
            <w:id w:val="-732540508"/>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78B74855"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2A5EE096"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Verschlüsselung von Datenträgern</w:t>
            </w:r>
          </w:p>
        </w:tc>
        <w:sdt>
          <w:sdtPr>
            <w:rPr>
              <w:rFonts w:ascii="Arial Narrow" w:eastAsia="Zapf Dingbats" w:hAnsi="Arial Narrow"/>
            </w:rPr>
            <w:id w:val="-1840297006"/>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14DAB023"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24A3F9CC"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Einsatz von Anti-Viren-Software</w:t>
            </w:r>
          </w:p>
        </w:tc>
      </w:tr>
      <w:tr w:rsidR="00D814F7" w:rsidRPr="00F645DE" w14:paraId="6B512BE5" w14:textId="77777777" w:rsidTr="00D33E77">
        <w:trPr>
          <w:cantSplit/>
          <w:trHeight w:hRule="exact" w:val="397"/>
        </w:trPr>
        <w:sdt>
          <w:sdtPr>
            <w:rPr>
              <w:rFonts w:ascii="Arial Narrow" w:eastAsia="Zapf Dingbats" w:hAnsi="Arial Narrow"/>
            </w:rPr>
            <w:id w:val="1393226437"/>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00B29DE9"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5F609E6D"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Einsatz einer Hardware-Firewall</w:t>
            </w:r>
          </w:p>
        </w:tc>
        <w:sdt>
          <w:sdtPr>
            <w:rPr>
              <w:rFonts w:ascii="Arial Narrow" w:eastAsia="Zapf Dingbats" w:hAnsi="Arial Narrow"/>
            </w:rPr>
            <w:id w:val="480275504"/>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18AAB0F0"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6752B75C"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Einsatz einer Software-Firewall</w:t>
            </w:r>
          </w:p>
        </w:tc>
      </w:tr>
    </w:tbl>
    <w:p w14:paraId="240DEA7A" w14:textId="77777777" w:rsidR="00BD34AB" w:rsidRPr="00F645DE" w:rsidRDefault="00AC45AA" w:rsidP="00BD34AB">
      <w:pPr>
        <w:pStyle w:val="berschrift2"/>
        <w:keepNext/>
        <w:spacing w:before="360" w:after="60"/>
      </w:pPr>
      <w:r w:rsidRPr="00F645DE">
        <w:t xml:space="preserve">Sicherheit beim Datentransfer </w:t>
      </w:r>
    </w:p>
    <w:tbl>
      <w:tblPr>
        <w:tblW w:w="5000" w:type="pct"/>
        <w:shd w:val="clear" w:color="auto" w:fill="FFFFFF"/>
        <w:tblLook w:val="0000" w:firstRow="0" w:lastRow="0" w:firstColumn="0" w:lastColumn="0" w:noHBand="0" w:noVBand="0"/>
      </w:tblPr>
      <w:tblGrid>
        <w:gridCol w:w="482"/>
        <w:gridCol w:w="4228"/>
        <w:gridCol w:w="482"/>
        <w:gridCol w:w="4220"/>
      </w:tblGrid>
      <w:tr w:rsidR="00D814F7" w:rsidRPr="00F645DE" w14:paraId="2CE508E7" w14:textId="77777777" w:rsidTr="00D33E77">
        <w:trPr>
          <w:cantSplit/>
          <w:trHeight w:hRule="exact" w:val="680"/>
        </w:trPr>
        <w:sdt>
          <w:sdtPr>
            <w:rPr>
              <w:rFonts w:ascii="Arial Narrow" w:eastAsia="Zapf Dingbats" w:hAnsi="Arial Narrow"/>
            </w:rPr>
            <w:id w:val="-218594252"/>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44E90E94"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3BE12FD0"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Einrichtungen von Standleitungen bzw. VPN-Tunneln</w:t>
            </w:r>
          </w:p>
        </w:tc>
        <w:sdt>
          <w:sdtPr>
            <w:rPr>
              <w:rFonts w:ascii="Arial Narrow" w:eastAsia="Zapf Dingbats" w:hAnsi="Arial Narrow"/>
            </w:rPr>
            <w:id w:val="571093752"/>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48F4158E"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56EBBE01"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Weitergabe von Daten in anonymisierter oder pseudonymisierter Form</w:t>
            </w:r>
          </w:p>
        </w:tc>
      </w:tr>
      <w:tr w:rsidR="00D814F7" w:rsidRPr="00F645DE" w14:paraId="37AA4BC7" w14:textId="77777777" w:rsidTr="00D33E77">
        <w:trPr>
          <w:cantSplit/>
          <w:trHeight w:hRule="exact" w:val="680"/>
        </w:trPr>
        <w:sdt>
          <w:sdtPr>
            <w:rPr>
              <w:rFonts w:ascii="Arial Narrow" w:eastAsia="Zapf Dingbats" w:hAnsi="Arial Narrow"/>
            </w:rPr>
            <w:id w:val="991754573"/>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699345E8"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51EDB3C4"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E-Mail-Verschlüsselung</w:t>
            </w:r>
          </w:p>
        </w:tc>
        <w:sdt>
          <w:sdtPr>
            <w:rPr>
              <w:rFonts w:ascii="Arial Narrow" w:eastAsia="Zapf Dingbats" w:hAnsi="Arial Narrow"/>
            </w:rPr>
            <w:id w:val="-1678801933"/>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271641EB"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1BEB9470"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Erstellen einer Übersicht von regelmäßigen Abruf- und Übermittlungsvorgängen</w:t>
            </w:r>
          </w:p>
        </w:tc>
      </w:tr>
      <w:tr w:rsidR="00D814F7" w:rsidRPr="00F645DE" w14:paraId="098EB664" w14:textId="77777777" w:rsidTr="00D33E77">
        <w:trPr>
          <w:cantSplit/>
          <w:trHeight w:hRule="exact" w:val="964"/>
        </w:trPr>
        <w:sdt>
          <w:sdtPr>
            <w:rPr>
              <w:rFonts w:ascii="Arial Narrow" w:eastAsia="Zapf Dingbats" w:hAnsi="Arial Narrow"/>
            </w:rPr>
            <w:id w:val="1779139184"/>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1B29E8E3"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31D80CE8"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Dokumentation der Empfänger von Daten und der Zeitspannen der geplanten Überlassung bzw. vereinbarter Löschfristen</w:t>
            </w:r>
          </w:p>
        </w:tc>
        <w:sdt>
          <w:sdtPr>
            <w:rPr>
              <w:rFonts w:ascii="Arial Narrow" w:eastAsia="Zapf Dingbats" w:hAnsi="Arial Narrow"/>
            </w:rPr>
            <w:id w:val="1514956705"/>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4873DBD9"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1FC5FD2F"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Beim physischen Transport: sichere Transportbehälter/-verpackungen</w:t>
            </w:r>
          </w:p>
        </w:tc>
      </w:tr>
      <w:tr w:rsidR="00D814F7" w:rsidRPr="00F645DE" w14:paraId="27665E04" w14:textId="77777777" w:rsidTr="00D33E77">
        <w:trPr>
          <w:cantSplit/>
          <w:trHeight w:hRule="exact" w:val="680"/>
        </w:trPr>
        <w:sdt>
          <w:sdtPr>
            <w:rPr>
              <w:rFonts w:ascii="Arial Narrow" w:eastAsia="Zapf Dingbats" w:hAnsi="Arial Narrow"/>
            </w:rPr>
            <w:id w:val="1335574718"/>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42F7C44A"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363219EF"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Beim physischen Transport: sorgfältige Auswahl von Transportpersonal und -</w:t>
            </w:r>
            <w:proofErr w:type="spellStart"/>
            <w:r w:rsidRPr="00F645DE">
              <w:rPr>
                <w:rFonts w:ascii="Arial Narrow" w:eastAsia="Zapf Dingbats" w:hAnsi="Arial Narrow"/>
              </w:rPr>
              <w:t>fahrzeugen</w:t>
            </w:r>
            <w:proofErr w:type="spellEnd"/>
          </w:p>
        </w:tc>
        <w:sdt>
          <w:sdtPr>
            <w:rPr>
              <w:rFonts w:ascii="Arial Narrow" w:eastAsia="Zapf Dingbats" w:hAnsi="Arial Narrow"/>
            </w:rPr>
            <w:id w:val="-212116597"/>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3B19B181"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63BB66DF"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Verschlüsselung externer Datenträger bei Weitergabe (USB-Sticks etc.)</w:t>
            </w:r>
          </w:p>
        </w:tc>
      </w:tr>
    </w:tbl>
    <w:p w14:paraId="1D31939A" w14:textId="77777777" w:rsidR="00BD34AB" w:rsidRPr="00F645DE" w:rsidRDefault="00AC45AA" w:rsidP="00BD34AB">
      <w:pPr>
        <w:pStyle w:val="berschrift2"/>
        <w:keepNext/>
        <w:spacing w:before="360" w:after="60"/>
      </w:pPr>
      <w:r w:rsidRPr="00F645DE">
        <w:t>Nachvollziehbarkeit von Änderungen in Datenverarbeitungen</w:t>
      </w:r>
    </w:p>
    <w:tbl>
      <w:tblPr>
        <w:tblW w:w="5000" w:type="pct"/>
        <w:shd w:val="clear" w:color="auto" w:fill="FFFFFF"/>
        <w:tblLook w:val="0000" w:firstRow="0" w:lastRow="0" w:firstColumn="0" w:lastColumn="0" w:noHBand="0" w:noVBand="0"/>
      </w:tblPr>
      <w:tblGrid>
        <w:gridCol w:w="482"/>
        <w:gridCol w:w="4228"/>
        <w:gridCol w:w="482"/>
        <w:gridCol w:w="4220"/>
      </w:tblGrid>
      <w:tr w:rsidR="00D814F7" w:rsidRPr="00F645DE" w14:paraId="0E78168D" w14:textId="77777777" w:rsidTr="005E5C34">
        <w:trPr>
          <w:cantSplit/>
          <w:trHeight w:hRule="exact" w:val="964"/>
        </w:trPr>
        <w:sdt>
          <w:sdtPr>
            <w:rPr>
              <w:rFonts w:ascii="Arial Narrow" w:eastAsia="Zapf Dingbats" w:hAnsi="Arial Narrow"/>
            </w:rPr>
            <w:id w:val="10889096"/>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11F82DC0"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78FFD811"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Protokollierung der Eingabe, Änderung und Löschung von Daten</w:t>
            </w:r>
          </w:p>
        </w:tc>
        <w:sdt>
          <w:sdtPr>
            <w:rPr>
              <w:rFonts w:ascii="Arial Narrow" w:eastAsia="Zapf Dingbats" w:hAnsi="Arial Narrow"/>
            </w:rPr>
            <w:id w:val="-875466995"/>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0A1102A9"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499FB1E2"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Erstellen einer Übersicht, aus der sich ergibt, mit welchen Applikationen welche Daten eingegeben, geändert und gelöscht werden können.</w:t>
            </w:r>
          </w:p>
        </w:tc>
      </w:tr>
      <w:tr w:rsidR="00D814F7" w:rsidRPr="00F645DE" w14:paraId="68C9CF00" w14:textId="77777777" w:rsidTr="005E5C34">
        <w:trPr>
          <w:cantSplit/>
          <w:trHeight w:hRule="exact" w:val="964"/>
        </w:trPr>
        <w:sdt>
          <w:sdtPr>
            <w:rPr>
              <w:rFonts w:ascii="Arial Narrow" w:eastAsia="Zapf Dingbats" w:hAnsi="Arial Narrow"/>
            </w:rPr>
            <w:id w:val="1073242333"/>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3005E4D5"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6D288F66"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Nachvollziehbarkeit von Eingabe, Änderung und Löschung von Daten durch individuelle Benutzernamen (nicht Benutzergruppen)</w:t>
            </w:r>
          </w:p>
        </w:tc>
        <w:sdt>
          <w:sdtPr>
            <w:rPr>
              <w:rFonts w:ascii="Arial Narrow" w:eastAsia="Zapf Dingbats" w:hAnsi="Arial Narrow"/>
            </w:rPr>
            <w:id w:val="1191566305"/>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48123BF5"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7E93023D"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Aufbewahrung von Formularen, von denen Daten in automatisierte Verarbeitungen übernommen worden sind</w:t>
            </w:r>
          </w:p>
        </w:tc>
      </w:tr>
      <w:tr w:rsidR="00D814F7" w:rsidRPr="00F645DE" w14:paraId="731F3804" w14:textId="77777777" w:rsidTr="005E5C34">
        <w:trPr>
          <w:cantSplit/>
          <w:trHeight w:hRule="exact" w:val="964"/>
        </w:trPr>
        <w:sdt>
          <w:sdtPr>
            <w:rPr>
              <w:rFonts w:ascii="Arial Narrow" w:eastAsia="Zapf Dingbats" w:hAnsi="Arial Narrow"/>
            </w:rPr>
            <w:id w:val="-506052737"/>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2117221F"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0F84C10D"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Vergabe von Rechten zur Eingabe, Änderung und Löschung von Daten auf Basis eines Berechtigungskonzepts</w:t>
            </w:r>
          </w:p>
        </w:tc>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72EED5A1" w14:textId="77777777" w:rsidR="00BD34AB" w:rsidRPr="00F645DE" w:rsidRDefault="00BD34AB" w:rsidP="00376418">
            <w:pPr>
              <w:spacing w:after="0"/>
              <w:rPr>
                <w:rFonts w:ascii="Arial Narrow" w:eastAsia="Zapf Dingbats" w:hAnsi="Arial Narrow"/>
              </w:rPr>
            </w:pPr>
          </w:p>
        </w:tc>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4F866D62" w14:textId="77777777" w:rsidR="00BD34AB" w:rsidRPr="00F645DE" w:rsidRDefault="00BD34AB" w:rsidP="00376418">
            <w:pPr>
              <w:spacing w:after="0"/>
              <w:rPr>
                <w:rFonts w:ascii="Arial Narrow" w:eastAsia="Zapf Dingbats" w:hAnsi="Arial Narrow"/>
              </w:rPr>
            </w:pPr>
          </w:p>
        </w:tc>
      </w:tr>
    </w:tbl>
    <w:p w14:paraId="0FB4F57B" w14:textId="77777777" w:rsidR="00BD34AB" w:rsidRPr="00F645DE" w:rsidRDefault="00AC45AA" w:rsidP="00BD34AB">
      <w:pPr>
        <w:pStyle w:val="berschrift2"/>
        <w:keepNext/>
        <w:spacing w:before="360" w:after="60"/>
      </w:pPr>
      <w:r w:rsidRPr="00F645DE">
        <w:lastRenderedPageBreak/>
        <w:t>Einbindung von Unterauftrag</w:t>
      </w:r>
      <w:r w:rsidR="00AE3876">
        <w:t>sverarbeitern</w:t>
      </w:r>
    </w:p>
    <w:tbl>
      <w:tblPr>
        <w:tblW w:w="5000" w:type="pct"/>
        <w:shd w:val="clear" w:color="auto" w:fill="FFFFFF"/>
        <w:tblLook w:val="0000" w:firstRow="0" w:lastRow="0" w:firstColumn="0" w:lastColumn="0" w:noHBand="0" w:noVBand="0"/>
      </w:tblPr>
      <w:tblGrid>
        <w:gridCol w:w="482"/>
        <w:gridCol w:w="4228"/>
        <w:gridCol w:w="482"/>
        <w:gridCol w:w="4220"/>
      </w:tblGrid>
      <w:tr w:rsidR="00D814F7" w:rsidRPr="00F645DE" w14:paraId="2B281081" w14:textId="77777777" w:rsidTr="0087516A">
        <w:trPr>
          <w:cantSplit/>
          <w:trHeight w:hRule="exact" w:val="964"/>
        </w:trPr>
        <w:sdt>
          <w:sdtPr>
            <w:rPr>
              <w:rFonts w:ascii="Arial Narrow" w:eastAsia="Zapf Dingbats" w:hAnsi="Arial Narrow"/>
            </w:rPr>
            <w:id w:val="-1283883274"/>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2C3A2542"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4DB429F2"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Auswahl de</w:t>
            </w:r>
            <w:r w:rsidR="00AE3876">
              <w:rPr>
                <w:rFonts w:ascii="Arial Narrow" w:eastAsia="Zapf Dingbats" w:hAnsi="Arial Narrow"/>
              </w:rPr>
              <w:t>r</w:t>
            </w:r>
            <w:r w:rsidRPr="00F645DE">
              <w:rPr>
                <w:rFonts w:ascii="Arial Narrow" w:eastAsia="Zapf Dingbats" w:hAnsi="Arial Narrow"/>
              </w:rPr>
              <w:t xml:space="preserve"> </w:t>
            </w:r>
            <w:r w:rsidR="00AE3876">
              <w:rPr>
                <w:rFonts w:ascii="Arial Narrow" w:eastAsia="Zapf Dingbats" w:hAnsi="Arial Narrow"/>
              </w:rPr>
              <w:t>(Unter-)</w:t>
            </w:r>
            <w:r w:rsidRPr="00F645DE">
              <w:rPr>
                <w:rFonts w:ascii="Arial Narrow" w:eastAsia="Zapf Dingbats" w:hAnsi="Arial Narrow"/>
              </w:rPr>
              <w:t>Auftrag</w:t>
            </w:r>
            <w:r w:rsidR="00AE3876">
              <w:rPr>
                <w:rFonts w:ascii="Arial Narrow" w:eastAsia="Zapf Dingbats" w:hAnsi="Arial Narrow"/>
              </w:rPr>
              <w:t>sverarbeiter</w:t>
            </w:r>
            <w:r w:rsidRPr="00F645DE">
              <w:rPr>
                <w:rFonts w:ascii="Arial Narrow" w:eastAsia="Zapf Dingbats" w:hAnsi="Arial Narrow"/>
              </w:rPr>
              <w:t xml:space="preserve"> unter Sorgfaltsgesichtspunkten (insbesondere hinsichtlich Datensicherheit)</w:t>
            </w:r>
          </w:p>
        </w:tc>
        <w:sdt>
          <w:sdtPr>
            <w:rPr>
              <w:rFonts w:ascii="Arial Narrow" w:eastAsia="Zapf Dingbats" w:hAnsi="Arial Narrow"/>
            </w:rPr>
            <w:id w:val="1526363023"/>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13BA0202"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61EBB914" w14:textId="77777777" w:rsidR="00BD34AB" w:rsidRPr="00F645DE" w:rsidRDefault="00AC45AA" w:rsidP="00AC45AA">
            <w:pPr>
              <w:spacing w:after="0"/>
              <w:rPr>
                <w:rFonts w:ascii="Arial Narrow" w:eastAsia="Zapf Dingbats" w:hAnsi="Arial Narrow"/>
              </w:rPr>
            </w:pPr>
            <w:r w:rsidRPr="00F645DE">
              <w:rPr>
                <w:rFonts w:ascii="Arial Narrow" w:eastAsia="Zapf Dingbats" w:hAnsi="Arial Narrow"/>
              </w:rPr>
              <w:t>V</w:t>
            </w:r>
            <w:r w:rsidR="00BD34AB" w:rsidRPr="00F645DE">
              <w:rPr>
                <w:rFonts w:ascii="Arial Narrow" w:eastAsia="Zapf Dingbats" w:hAnsi="Arial Narrow"/>
              </w:rPr>
              <w:t>orherige Prüfung und Dokumentation der beim Auftrag</w:t>
            </w:r>
            <w:r w:rsidR="00AE3876">
              <w:rPr>
                <w:rFonts w:ascii="Arial Narrow" w:eastAsia="Zapf Dingbats" w:hAnsi="Arial Narrow"/>
              </w:rPr>
              <w:t>sverarbeiter</w:t>
            </w:r>
            <w:r w:rsidR="00BD34AB" w:rsidRPr="00F645DE">
              <w:rPr>
                <w:rFonts w:ascii="Arial Narrow" w:eastAsia="Zapf Dingbats" w:hAnsi="Arial Narrow"/>
              </w:rPr>
              <w:t xml:space="preserve"> getroffenen Sicherheitsmaßnahmen</w:t>
            </w:r>
          </w:p>
        </w:tc>
      </w:tr>
      <w:tr w:rsidR="00D814F7" w:rsidRPr="00F645DE" w14:paraId="39EF3502" w14:textId="77777777" w:rsidTr="0087516A">
        <w:trPr>
          <w:cantSplit/>
          <w:trHeight w:hRule="exact" w:val="964"/>
        </w:trPr>
        <w:sdt>
          <w:sdtPr>
            <w:rPr>
              <w:rFonts w:ascii="Arial Narrow" w:eastAsia="Zapf Dingbats" w:hAnsi="Arial Narrow"/>
            </w:rPr>
            <w:id w:val="-128786394"/>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3B0DEF58"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20A3CB94" w14:textId="77777777" w:rsidR="00BD34AB" w:rsidRPr="00F645DE" w:rsidRDefault="00AC45AA" w:rsidP="00AC45AA">
            <w:pPr>
              <w:spacing w:after="0"/>
              <w:rPr>
                <w:rFonts w:ascii="Arial Narrow" w:eastAsia="Zapf Dingbats" w:hAnsi="Arial Narrow"/>
              </w:rPr>
            </w:pPr>
            <w:r w:rsidRPr="00F645DE">
              <w:rPr>
                <w:rFonts w:ascii="Arial Narrow" w:eastAsia="Zapf Dingbats" w:hAnsi="Arial Narrow"/>
              </w:rPr>
              <w:t>S</w:t>
            </w:r>
            <w:r w:rsidR="003F52F6" w:rsidRPr="00F645DE">
              <w:rPr>
                <w:rFonts w:ascii="Arial Narrow" w:eastAsia="Zapf Dingbats" w:hAnsi="Arial Narrow"/>
              </w:rPr>
              <w:t>chriftlich dokumentierte</w:t>
            </w:r>
            <w:r w:rsidR="00BD34AB" w:rsidRPr="00F645DE">
              <w:rPr>
                <w:rFonts w:ascii="Arial Narrow" w:eastAsia="Zapf Dingbats" w:hAnsi="Arial Narrow"/>
              </w:rPr>
              <w:t xml:space="preserve"> Weisungen an den Auftrag</w:t>
            </w:r>
            <w:r w:rsidR="00AE3876">
              <w:rPr>
                <w:rFonts w:ascii="Arial Narrow" w:eastAsia="Zapf Dingbats" w:hAnsi="Arial Narrow"/>
              </w:rPr>
              <w:t>sverarbeiter</w:t>
            </w:r>
            <w:r w:rsidR="00BD34AB" w:rsidRPr="00F645DE">
              <w:rPr>
                <w:rFonts w:ascii="Arial Narrow" w:eastAsia="Zapf Dingbats" w:hAnsi="Arial Narrow"/>
              </w:rPr>
              <w:t xml:space="preserve"> (z. B. durch Auftragsdatenverarbeitungsvertrag</w:t>
            </w:r>
            <w:r w:rsidRPr="00F645DE">
              <w:rPr>
                <w:rFonts w:ascii="Arial Narrow" w:eastAsia="Zapf Dingbats" w:hAnsi="Arial Narrow"/>
              </w:rPr>
              <w:t>)</w:t>
            </w:r>
          </w:p>
        </w:tc>
        <w:sdt>
          <w:sdtPr>
            <w:rPr>
              <w:rFonts w:ascii="Arial Narrow" w:eastAsia="Zapf Dingbats" w:hAnsi="Arial Narrow"/>
            </w:rPr>
            <w:id w:val="-1584607692"/>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46C5A09E"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26AF9B8D" w14:textId="77777777" w:rsidR="00BD34AB" w:rsidRPr="00F645DE" w:rsidRDefault="00BD34AB" w:rsidP="00AC45AA">
            <w:pPr>
              <w:spacing w:after="0"/>
              <w:rPr>
                <w:rFonts w:ascii="Arial Narrow" w:eastAsia="Zapf Dingbats" w:hAnsi="Arial Narrow"/>
              </w:rPr>
            </w:pPr>
            <w:r w:rsidRPr="00F645DE">
              <w:rPr>
                <w:rFonts w:ascii="Arial Narrow" w:eastAsia="Zapf Dingbats" w:hAnsi="Arial Narrow"/>
              </w:rPr>
              <w:t>Verpflichtung der Mitarbeiter des Auftrag</w:t>
            </w:r>
            <w:r w:rsidR="00AE3876">
              <w:rPr>
                <w:rFonts w:ascii="Arial Narrow" w:eastAsia="Zapf Dingbats" w:hAnsi="Arial Narrow"/>
              </w:rPr>
              <w:t>sverarbeiters</w:t>
            </w:r>
            <w:r w:rsidRPr="00F645DE">
              <w:rPr>
                <w:rFonts w:ascii="Arial Narrow" w:eastAsia="Zapf Dingbats" w:hAnsi="Arial Narrow"/>
              </w:rPr>
              <w:t xml:space="preserve"> auf das Datengeheimnis</w:t>
            </w:r>
            <w:r w:rsidR="00AC45AA" w:rsidRPr="00F645DE">
              <w:rPr>
                <w:rFonts w:ascii="Arial Narrow" w:eastAsia="Zapf Dingbats" w:hAnsi="Arial Narrow"/>
              </w:rPr>
              <w:t>/ Vertraulichkeit</w:t>
            </w:r>
          </w:p>
        </w:tc>
      </w:tr>
      <w:tr w:rsidR="00D814F7" w:rsidRPr="00F645DE" w14:paraId="28E7EC1D" w14:textId="77777777" w:rsidTr="0087516A">
        <w:trPr>
          <w:cantSplit/>
          <w:trHeight w:hRule="exact" w:val="680"/>
        </w:trPr>
        <w:sdt>
          <w:sdtPr>
            <w:rPr>
              <w:rFonts w:ascii="Arial Narrow" w:eastAsia="Zapf Dingbats" w:hAnsi="Arial Narrow"/>
            </w:rPr>
            <w:id w:val="-2082213669"/>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28D15DD4"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0309482A"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Auftrag</w:t>
            </w:r>
            <w:r w:rsidR="00AE3876">
              <w:rPr>
                <w:rFonts w:ascii="Arial Narrow" w:eastAsia="Zapf Dingbats" w:hAnsi="Arial Narrow"/>
              </w:rPr>
              <w:t>sverarbeiter</w:t>
            </w:r>
            <w:r w:rsidRPr="00F645DE">
              <w:rPr>
                <w:rFonts w:ascii="Arial Narrow" w:eastAsia="Zapf Dingbats" w:hAnsi="Arial Narrow"/>
              </w:rPr>
              <w:t xml:space="preserve"> hat Datenschutzbeauftragten bestellt (wenn erforderlich)</w:t>
            </w:r>
          </w:p>
        </w:tc>
        <w:sdt>
          <w:sdtPr>
            <w:rPr>
              <w:rFonts w:ascii="Arial Narrow" w:eastAsia="Zapf Dingbats" w:hAnsi="Arial Narrow"/>
            </w:rPr>
            <w:id w:val="61381317"/>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162224F0"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36EFCF13"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Sicherstellung der Vernichtung von Daten nach Beendigung des Auftrags</w:t>
            </w:r>
          </w:p>
        </w:tc>
      </w:tr>
      <w:tr w:rsidR="00D814F7" w:rsidRPr="00F645DE" w14:paraId="77DB64F3" w14:textId="77777777" w:rsidTr="0087516A">
        <w:trPr>
          <w:cantSplit/>
          <w:trHeight w:hRule="exact" w:val="680"/>
        </w:trPr>
        <w:sdt>
          <w:sdtPr>
            <w:rPr>
              <w:rFonts w:ascii="Arial Narrow" w:eastAsia="Zapf Dingbats" w:hAnsi="Arial Narrow"/>
            </w:rPr>
            <w:id w:val="1680623735"/>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6459D0B3"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64A85DC2"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Wirksame Kontrollrechte gegenüber dem Auftrag</w:t>
            </w:r>
            <w:r w:rsidR="00AE3876">
              <w:rPr>
                <w:rFonts w:ascii="Arial Narrow" w:eastAsia="Zapf Dingbats" w:hAnsi="Arial Narrow"/>
              </w:rPr>
              <w:t>sverarbeiter</w:t>
            </w:r>
            <w:r w:rsidRPr="00F645DE">
              <w:rPr>
                <w:rFonts w:ascii="Arial Narrow" w:eastAsia="Zapf Dingbats" w:hAnsi="Arial Narrow"/>
              </w:rPr>
              <w:t xml:space="preserve"> vereinbart</w:t>
            </w:r>
          </w:p>
        </w:tc>
        <w:sdt>
          <w:sdtPr>
            <w:rPr>
              <w:rFonts w:ascii="Arial Narrow" w:eastAsia="Zapf Dingbats" w:hAnsi="Arial Narrow"/>
            </w:rPr>
            <w:id w:val="-752660592"/>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2A21C98C"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6D3DD32D" w14:textId="77777777" w:rsidR="00BD34AB" w:rsidRPr="00F645DE" w:rsidRDefault="00AC45AA" w:rsidP="00376418">
            <w:pPr>
              <w:spacing w:after="0"/>
              <w:rPr>
                <w:rFonts w:ascii="Arial Narrow" w:eastAsia="Zapf Dingbats" w:hAnsi="Arial Narrow"/>
              </w:rPr>
            </w:pPr>
            <w:r w:rsidRPr="00F645DE">
              <w:rPr>
                <w:rFonts w:ascii="Arial Narrow" w:eastAsia="Zapf Dingbats" w:hAnsi="Arial Narrow"/>
              </w:rPr>
              <w:t>L</w:t>
            </w:r>
            <w:r w:rsidR="00BD34AB" w:rsidRPr="00F645DE">
              <w:rPr>
                <w:rFonts w:ascii="Arial Narrow" w:eastAsia="Zapf Dingbats" w:hAnsi="Arial Narrow"/>
              </w:rPr>
              <w:t>aufende Überprüfung des Auftrag</w:t>
            </w:r>
            <w:r w:rsidR="00AE3876">
              <w:rPr>
                <w:rFonts w:ascii="Arial Narrow" w:eastAsia="Zapf Dingbats" w:hAnsi="Arial Narrow"/>
              </w:rPr>
              <w:t>sverarbeiters</w:t>
            </w:r>
            <w:r w:rsidR="00BD34AB" w:rsidRPr="00F645DE">
              <w:rPr>
                <w:rFonts w:ascii="Arial Narrow" w:eastAsia="Zapf Dingbats" w:hAnsi="Arial Narrow"/>
              </w:rPr>
              <w:t xml:space="preserve"> und seiner Tätigkeiten</w:t>
            </w:r>
          </w:p>
        </w:tc>
      </w:tr>
    </w:tbl>
    <w:p w14:paraId="36BCA501" w14:textId="77777777" w:rsidR="00BD34AB" w:rsidRPr="00F645DE" w:rsidRDefault="00AC45AA" w:rsidP="00BD34AB">
      <w:pPr>
        <w:pStyle w:val="berschrift2"/>
        <w:keepNext/>
        <w:spacing w:before="360" w:after="60"/>
      </w:pPr>
      <w:r w:rsidRPr="00F645DE">
        <w:t>Schutz von Daten vor zufälliger Zerstörung und Verlust</w:t>
      </w:r>
    </w:p>
    <w:tbl>
      <w:tblPr>
        <w:tblW w:w="5000" w:type="pct"/>
        <w:shd w:val="clear" w:color="auto" w:fill="FFFFFF"/>
        <w:tblLook w:val="0000" w:firstRow="0" w:lastRow="0" w:firstColumn="0" w:lastColumn="0" w:noHBand="0" w:noVBand="0"/>
      </w:tblPr>
      <w:tblGrid>
        <w:gridCol w:w="482"/>
        <w:gridCol w:w="4228"/>
        <w:gridCol w:w="482"/>
        <w:gridCol w:w="4220"/>
      </w:tblGrid>
      <w:tr w:rsidR="00D814F7" w:rsidRPr="00F645DE" w14:paraId="13F16FD7" w14:textId="77777777" w:rsidTr="0087516A">
        <w:trPr>
          <w:cantSplit/>
          <w:trHeight w:hRule="exact" w:val="397"/>
        </w:trPr>
        <w:sdt>
          <w:sdtPr>
            <w:rPr>
              <w:rFonts w:ascii="Arial Narrow" w:eastAsia="Zapf Dingbats" w:hAnsi="Arial Narrow"/>
            </w:rPr>
            <w:id w:val="-1866207426"/>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7E12F266"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37EA277E"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Unterbrechungsfreie Stromversorgung (USV)</w:t>
            </w:r>
          </w:p>
        </w:tc>
        <w:sdt>
          <w:sdtPr>
            <w:rPr>
              <w:rFonts w:ascii="Arial Narrow" w:eastAsia="Zapf Dingbats" w:hAnsi="Arial Narrow"/>
            </w:rPr>
            <w:id w:val="497392573"/>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2CF9F11B"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0BA3549B"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Klimaanlage in Serverräumen</w:t>
            </w:r>
          </w:p>
        </w:tc>
      </w:tr>
      <w:tr w:rsidR="00D814F7" w:rsidRPr="00F645DE" w14:paraId="28AD1C85" w14:textId="77777777" w:rsidTr="0087516A">
        <w:trPr>
          <w:cantSplit/>
          <w:trHeight w:hRule="exact" w:val="680"/>
        </w:trPr>
        <w:sdt>
          <w:sdtPr>
            <w:rPr>
              <w:rFonts w:ascii="Arial Narrow" w:eastAsia="Zapf Dingbats" w:hAnsi="Arial Narrow"/>
            </w:rPr>
            <w:id w:val="-2104946157"/>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305C410E"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5E388788"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Geräte zur Überwachung von Temperatur und Feuchtigkeit in Serverräumen</w:t>
            </w:r>
          </w:p>
        </w:tc>
        <w:sdt>
          <w:sdtPr>
            <w:rPr>
              <w:rFonts w:ascii="Arial Narrow" w:eastAsia="Zapf Dingbats" w:hAnsi="Arial Narrow"/>
            </w:rPr>
            <w:id w:val="-41667774"/>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39B45741"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56843333"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Schutzsteckdosenleisten in Serverräumen</w:t>
            </w:r>
          </w:p>
        </w:tc>
      </w:tr>
      <w:tr w:rsidR="00D814F7" w:rsidRPr="00F645DE" w14:paraId="7CD096FC" w14:textId="77777777" w:rsidTr="0087516A">
        <w:trPr>
          <w:cantSplit/>
          <w:trHeight w:hRule="exact" w:val="397"/>
        </w:trPr>
        <w:sdt>
          <w:sdtPr>
            <w:rPr>
              <w:rFonts w:ascii="Arial Narrow" w:eastAsia="Zapf Dingbats" w:hAnsi="Arial Narrow"/>
            </w:rPr>
            <w:id w:val="-1522627477"/>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142BF0DD"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74C3F9E4"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Feuer- und Rauchmeldeanlagen</w:t>
            </w:r>
          </w:p>
        </w:tc>
        <w:sdt>
          <w:sdtPr>
            <w:rPr>
              <w:rFonts w:ascii="Arial Narrow" w:eastAsia="Zapf Dingbats" w:hAnsi="Arial Narrow"/>
            </w:rPr>
            <w:id w:val="-915170539"/>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1D569518"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1DA27789"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Feuerlöschgeräte in Serverräumen</w:t>
            </w:r>
          </w:p>
        </w:tc>
      </w:tr>
      <w:tr w:rsidR="00D814F7" w:rsidRPr="00F645DE" w14:paraId="78E3F762" w14:textId="77777777" w:rsidTr="0087516A">
        <w:trPr>
          <w:cantSplit/>
          <w:trHeight w:val="680"/>
        </w:trPr>
        <w:sdt>
          <w:sdtPr>
            <w:rPr>
              <w:rFonts w:ascii="Arial Narrow" w:eastAsia="Zapf Dingbats" w:hAnsi="Arial Narrow"/>
            </w:rPr>
            <w:id w:val="920372993"/>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693D480A"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6F01A9A1"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Alarmmeldung bei unberechtigten Zutritten zu Serverräumen</w:t>
            </w:r>
          </w:p>
        </w:tc>
        <w:sdt>
          <w:sdtPr>
            <w:rPr>
              <w:rFonts w:ascii="Arial Narrow" w:eastAsia="Zapf Dingbats" w:hAnsi="Arial Narrow"/>
            </w:rPr>
            <w:id w:val="-506977201"/>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2DD58B50"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744E3F6C"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 xml:space="preserve">Erstellen eines Backup- und </w:t>
            </w:r>
            <w:proofErr w:type="spellStart"/>
            <w:r w:rsidRPr="00F645DE">
              <w:rPr>
                <w:rFonts w:ascii="Arial Narrow" w:eastAsia="Zapf Dingbats" w:hAnsi="Arial Narrow"/>
              </w:rPr>
              <w:t>Recoverykonzepts</w:t>
            </w:r>
            <w:proofErr w:type="spellEnd"/>
          </w:p>
        </w:tc>
      </w:tr>
      <w:tr w:rsidR="00D814F7" w:rsidRPr="00F645DE" w14:paraId="3684EC69" w14:textId="77777777" w:rsidTr="0087516A">
        <w:trPr>
          <w:cantSplit/>
          <w:trHeight w:hRule="exact" w:val="397"/>
        </w:trPr>
        <w:sdt>
          <w:sdtPr>
            <w:rPr>
              <w:rFonts w:ascii="Arial Narrow" w:eastAsia="Zapf Dingbats" w:hAnsi="Arial Narrow"/>
            </w:rPr>
            <w:id w:val="-635330289"/>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5C967332"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12CE241A"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Testen von Datenwiederherstellung</w:t>
            </w:r>
          </w:p>
        </w:tc>
        <w:sdt>
          <w:sdtPr>
            <w:rPr>
              <w:rFonts w:ascii="Arial Narrow" w:eastAsia="Zapf Dingbats" w:hAnsi="Arial Narrow"/>
            </w:rPr>
            <w:id w:val="1019743558"/>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094BB23F"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3801C23A"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Erstellen eines Notfallplans</w:t>
            </w:r>
          </w:p>
        </w:tc>
      </w:tr>
      <w:tr w:rsidR="00D814F7" w:rsidRPr="00F645DE" w14:paraId="0ADB264F" w14:textId="77777777" w:rsidTr="0087516A">
        <w:trPr>
          <w:cantSplit/>
          <w:trHeight w:hRule="exact" w:val="680"/>
        </w:trPr>
        <w:sdt>
          <w:sdtPr>
            <w:rPr>
              <w:rFonts w:ascii="Arial Narrow" w:eastAsia="Zapf Dingbats" w:hAnsi="Arial Narrow"/>
            </w:rPr>
            <w:id w:val="-2100012790"/>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246E3A9C"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33CB2A92"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Aufbewahrung von Datensicherung an einem sicheren, ausgelagerten Ort</w:t>
            </w:r>
          </w:p>
        </w:tc>
        <w:sdt>
          <w:sdtPr>
            <w:rPr>
              <w:rFonts w:ascii="Arial Narrow" w:eastAsia="Zapf Dingbats" w:hAnsi="Arial Narrow"/>
            </w:rPr>
            <w:id w:val="1877656709"/>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142CE9D9"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1A13F643"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Serverräume nicht unter sanitären Anlagen</w:t>
            </w:r>
          </w:p>
        </w:tc>
      </w:tr>
      <w:tr w:rsidR="00D814F7" w:rsidRPr="00F645DE" w14:paraId="639CC865" w14:textId="77777777" w:rsidTr="0087516A">
        <w:trPr>
          <w:cantSplit/>
          <w:trHeight w:hRule="exact" w:val="680"/>
        </w:trPr>
        <w:sdt>
          <w:sdtPr>
            <w:rPr>
              <w:rFonts w:ascii="Arial Narrow" w:eastAsia="Zapf Dingbats" w:hAnsi="Arial Narrow"/>
            </w:rPr>
            <w:id w:val="-1307007496"/>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1459607F"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43D799AA"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Serverräume über der Wassergrenze</w:t>
            </w:r>
            <w:r w:rsidRPr="00F645DE">
              <w:rPr>
                <w:rFonts w:ascii="Arial Narrow" w:eastAsia="Zapf Dingbats" w:hAnsi="Arial Narrow"/>
              </w:rPr>
              <w:br/>
              <w:t>(nur in Hochwassergebieten relevant)</w:t>
            </w:r>
          </w:p>
        </w:tc>
        <w:tc>
          <w:tcPr>
            <w:tcW w:w="256" w:type="pct"/>
            <w:tcBorders>
              <w:top w:val="none" w:sz="8" w:space="0" w:color="000000"/>
              <w:left w:val="none" w:sz="8" w:space="0" w:color="000000"/>
              <w:bottom w:val="none" w:sz="8" w:space="0" w:color="000000"/>
              <w:right w:val="none" w:sz="8" w:space="0" w:color="000000"/>
            </w:tcBorders>
            <w:shd w:val="clear" w:color="auto" w:fill="FFFFFF"/>
          </w:tcPr>
          <w:p w14:paraId="412EEB12" w14:textId="77777777" w:rsidR="00BD34AB" w:rsidRPr="00F645DE" w:rsidRDefault="00BD34AB" w:rsidP="00376418">
            <w:pPr>
              <w:spacing w:after="0"/>
              <w:rPr>
                <w:rFonts w:ascii="Arial Narrow" w:eastAsia="Zapf Dingbats" w:hAnsi="Arial Narrow"/>
              </w:rPr>
            </w:pPr>
          </w:p>
        </w:tc>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3FFCE2FD" w14:textId="77777777" w:rsidR="00BD34AB" w:rsidRPr="00F645DE" w:rsidRDefault="00BD34AB" w:rsidP="00376418">
            <w:pPr>
              <w:spacing w:after="0"/>
              <w:rPr>
                <w:rFonts w:ascii="Arial Narrow" w:eastAsia="Zapf Dingbats" w:hAnsi="Arial Narrow"/>
              </w:rPr>
            </w:pPr>
          </w:p>
        </w:tc>
      </w:tr>
    </w:tbl>
    <w:p w14:paraId="10C0A548" w14:textId="77777777" w:rsidR="00BD34AB" w:rsidRPr="00F645DE" w:rsidRDefault="00F645DE" w:rsidP="00BD34AB">
      <w:pPr>
        <w:pStyle w:val="berschrift2"/>
        <w:keepNext/>
        <w:spacing w:before="360" w:after="60"/>
      </w:pPr>
      <w:r>
        <w:t xml:space="preserve">Maßnahmen zur Zwecktrennung von Daten </w:t>
      </w:r>
    </w:p>
    <w:tbl>
      <w:tblPr>
        <w:tblW w:w="5000" w:type="pct"/>
        <w:shd w:val="clear" w:color="auto" w:fill="FFFFFF"/>
        <w:tblLook w:val="0000" w:firstRow="0" w:lastRow="0" w:firstColumn="0" w:lastColumn="0" w:noHBand="0" w:noVBand="0"/>
      </w:tblPr>
      <w:tblGrid>
        <w:gridCol w:w="482"/>
        <w:gridCol w:w="4228"/>
        <w:gridCol w:w="482"/>
        <w:gridCol w:w="4220"/>
      </w:tblGrid>
      <w:tr w:rsidR="00D814F7" w:rsidRPr="00F645DE" w14:paraId="08FC83B8" w14:textId="77777777" w:rsidTr="0087516A">
        <w:trPr>
          <w:cantSplit/>
          <w:trHeight w:val="220"/>
        </w:trPr>
        <w:sdt>
          <w:sdtPr>
            <w:rPr>
              <w:rFonts w:ascii="Arial Narrow" w:eastAsia="Zapf Dingbats" w:hAnsi="Arial Narrow"/>
            </w:rPr>
            <w:id w:val="-1678569978"/>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499185C9"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6EC6468F" w14:textId="77777777" w:rsidR="00BD34AB" w:rsidRPr="00F645DE" w:rsidRDefault="00F645DE" w:rsidP="00376418">
            <w:pPr>
              <w:spacing w:after="0"/>
              <w:rPr>
                <w:rFonts w:ascii="Arial Narrow" w:eastAsia="Zapf Dingbats" w:hAnsi="Arial Narrow"/>
              </w:rPr>
            </w:pPr>
            <w:r>
              <w:rPr>
                <w:rFonts w:ascii="Arial Narrow" w:eastAsia="Zapf Dingbats" w:hAnsi="Arial Narrow"/>
              </w:rPr>
              <w:t>P</w:t>
            </w:r>
            <w:r w:rsidR="00BD34AB" w:rsidRPr="00F645DE">
              <w:rPr>
                <w:rFonts w:ascii="Arial Narrow" w:eastAsia="Zapf Dingbats" w:hAnsi="Arial Narrow"/>
              </w:rPr>
              <w:t>hysikalisch getrennte Speicherung auf gesonderten Systemen oder Datenträgern</w:t>
            </w:r>
          </w:p>
        </w:tc>
        <w:sdt>
          <w:sdtPr>
            <w:rPr>
              <w:rFonts w:ascii="Arial Narrow" w:eastAsia="Zapf Dingbats" w:hAnsi="Arial Narrow"/>
            </w:rPr>
            <w:id w:val="218180195"/>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478DD449"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2715C392"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Logische Mandantentrennung (softwareseitig)</w:t>
            </w:r>
          </w:p>
        </w:tc>
      </w:tr>
      <w:tr w:rsidR="00D814F7" w:rsidRPr="00F645DE" w14:paraId="7EBED8FC" w14:textId="77777777" w:rsidTr="0087516A">
        <w:trPr>
          <w:cantSplit/>
          <w:trHeight w:val="220"/>
        </w:trPr>
        <w:sdt>
          <w:sdtPr>
            <w:rPr>
              <w:rFonts w:ascii="Arial Narrow" w:eastAsia="Zapf Dingbats" w:hAnsi="Arial Narrow"/>
            </w:rPr>
            <w:id w:val="1302736517"/>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5A55EEDA"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2DB90633"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Erstellung eines Berechtigungskonzepts</w:t>
            </w:r>
          </w:p>
        </w:tc>
        <w:sdt>
          <w:sdtPr>
            <w:rPr>
              <w:rFonts w:ascii="Arial Narrow" w:eastAsia="Zapf Dingbats" w:hAnsi="Arial Narrow"/>
            </w:rPr>
            <w:id w:val="1433630669"/>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2E2FA6AC"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7519EDA5"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Verschlüsselung von Datensätzen, die zu demselben Zweck verarbeitet werden</w:t>
            </w:r>
          </w:p>
        </w:tc>
      </w:tr>
      <w:tr w:rsidR="00D814F7" w:rsidRPr="00F645DE" w14:paraId="46968E6C" w14:textId="77777777" w:rsidTr="0087516A">
        <w:trPr>
          <w:cantSplit/>
          <w:trHeight w:val="220"/>
        </w:trPr>
        <w:sdt>
          <w:sdtPr>
            <w:rPr>
              <w:rFonts w:ascii="Arial Narrow" w:eastAsia="Zapf Dingbats" w:hAnsi="Arial Narrow"/>
            </w:rPr>
            <w:id w:val="14747752"/>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7A973A19"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169CC958"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Festlegung von Datenbank-Rechten</w:t>
            </w:r>
          </w:p>
        </w:tc>
        <w:sdt>
          <w:sdtPr>
            <w:rPr>
              <w:rFonts w:ascii="Arial Narrow" w:eastAsia="Zapf Dingbats" w:hAnsi="Arial Narrow"/>
            </w:rPr>
            <w:id w:val="1459069208"/>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17E4FCFA"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46C9CBA7"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Bei pseudonymisierten Daten: Trennung der Zuordnungsdatei und der Aufbewahrung auf einem getrennten, abgesicherten IT-System</w:t>
            </w:r>
          </w:p>
        </w:tc>
      </w:tr>
      <w:tr w:rsidR="00D814F7" w:rsidRPr="00F645DE" w14:paraId="453981B0" w14:textId="77777777" w:rsidTr="0087516A">
        <w:trPr>
          <w:cantSplit/>
          <w:trHeight w:val="220"/>
        </w:trPr>
        <w:sdt>
          <w:sdtPr>
            <w:rPr>
              <w:rFonts w:ascii="Arial Narrow" w:eastAsia="Zapf Dingbats" w:hAnsi="Arial Narrow"/>
            </w:rPr>
            <w:id w:val="-710345674"/>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18E2AD63"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4B2274DF"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 xml:space="preserve">Trennung von Produktiv- und Testsystem </w:t>
            </w:r>
          </w:p>
        </w:tc>
        <w:sdt>
          <w:sdtPr>
            <w:rPr>
              <w:rFonts w:ascii="Arial Narrow" w:eastAsia="Zapf Dingbats" w:hAnsi="Arial Narrow"/>
            </w:rPr>
            <w:id w:val="-2023073889"/>
            <w14:checkbox>
              <w14:checked w14:val="0"/>
              <w14:checkedState w14:val="2612" w14:font="MS Gothic"/>
              <w14:uncheckedState w14:val="2610" w14:font="MS Gothic"/>
            </w14:checkbox>
          </w:sdtPr>
          <w:sdtEndPr/>
          <w:sdtContent>
            <w:tc>
              <w:tcPr>
                <w:tcW w:w="256" w:type="pct"/>
                <w:tcBorders>
                  <w:top w:val="none" w:sz="8" w:space="0" w:color="000000"/>
                  <w:left w:val="none" w:sz="8" w:space="0" w:color="000000"/>
                  <w:bottom w:val="none" w:sz="8" w:space="0" w:color="000000"/>
                  <w:right w:val="none" w:sz="8" w:space="0" w:color="000000"/>
                </w:tcBorders>
                <w:shd w:val="clear" w:color="auto" w:fill="D9D9D9" w:themeFill="background1" w:themeFillShade="D9"/>
              </w:tcPr>
              <w:p w14:paraId="03EA7AEA" w14:textId="77777777" w:rsidR="00BD34AB" w:rsidRPr="00F645DE" w:rsidRDefault="0087516A" w:rsidP="00376418">
                <w:pPr>
                  <w:spacing w:after="0"/>
                  <w:rPr>
                    <w:rFonts w:ascii="Arial Narrow" w:eastAsia="Zapf Dingbats" w:hAnsi="Arial Narrow"/>
                  </w:rPr>
                </w:pPr>
                <w:r>
                  <w:rPr>
                    <w:rFonts w:ascii="MS Gothic" w:eastAsia="MS Gothic" w:hAnsi="MS Gothic" w:hint="eastAsia"/>
                  </w:rPr>
                  <w:t>☐</w:t>
                </w:r>
              </w:p>
            </w:tc>
          </w:sdtContent>
        </w:sdt>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557A05B3" w14:textId="77777777" w:rsidR="00BD34AB" w:rsidRPr="00F645DE" w:rsidRDefault="00BD34AB" w:rsidP="00376418">
            <w:pPr>
              <w:spacing w:after="0"/>
              <w:rPr>
                <w:rFonts w:ascii="Arial Narrow" w:eastAsia="Zapf Dingbats" w:hAnsi="Arial Narrow"/>
              </w:rPr>
            </w:pPr>
            <w:r w:rsidRPr="00F645DE">
              <w:rPr>
                <w:rFonts w:ascii="Arial Narrow" w:eastAsia="Zapf Dingbats" w:hAnsi="Arial Narrow"/>
              </w:rPr>
              <w:t>Keine Produktivdaten in Testsystemen</w:t>
            </w:r>
          </w:p>
        </w:tc>
      </w:tr>
      <w:tr w:rsidR="008A1081" w:rsidRPr="00F645DE" w14:paraId="0347D7C3" w14:textId="77777777" w:rsidTr="00376418">
        <w:trPr>
          <w:cantSplit/>
          <w:trHeight w:val="220"/>
        </w:trPr>
        <w:tc>
          <w:tcPr>
            <w:tcW w:w="256" w:type="pct"/>
            <w:tcBorders>
              <w:top w:val="none" w:sz="8" w:space="0" w:color="000000"/>
              <w:left w:val="none" w:sz="8" w:space="0" w:color="000000"/>
              <w:bottom w:val="none" w:sz="8" w:space="0" w:color="000000"/>
              <w:right w:val="none" w:sz="8" w:space="0" w:color="000000"/>
            </w:tcBorders>
            <w:shd w:val="clear" w:color="auto" w:fill="FFFFFF"/>
          </w:tcPr>
          <w:p w14:paraId="4A3118B9" w14:textId="77777777" w:rsidR="008A1081" w:rsidRPr="00F645DE" w:rsidRDefault="008A1081" w:rsidP="00376418">
            <w:pPr>
              <w:spacing w:after="0"/>
              <w:rPr>
                <w:rFonts w:ascii="Arial Narrow" w:eastAsia="Zapf Dingbats" w:hAnsi="Arial Narrow"/>
              </w:rPr>
            </w:pPr>
          </w:p>
        </w:tc>
        <w:tc>
          <w:tcPr>
            <w:tcW w:w="2246"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588E5E9A" w14:textId="77777777" w:rsidR="008A1081" w:rsidRPr="00F645DE" w:rsidRDefault="008A1081" w:rsidP="00376418">
            <w:pPr>
              <w:spacing w:after="0"/>
              <w:rPr>
                <w:rFonts w:ascii="Arial Narrow" w:eastAsia="Zapf Dingbats" w:hAnsi="Arial Narrow"/>
              </w:rPr>
            </w:pPr>
          </w:p>
        </w:tc>
        <w:tc>
          <w:tcPr>
            <w:tcW w:w="256" w:type="pct"/>
            <w:tcBorders>
              <w:top w:val="none" w:sz="8" w:space="0" w:color="000000"/>
              <w:left w:val="none" w:sz="8" w:space="0" w:color="000000"/>
              <w:bottom w:val="none" w:sz="8" w:space="0" w:color="000000"/>
              <w:right w:val="none" w:sz="8" w:space="0" w:color="000000"/>
            </w:tcBorders>
            <w:shd w:val="clear" w:color="auto" w:fill="FFFFFF"/>
          </w:tcPr>
          <w:p w14:paraId="68D01B46" w14:textId="77777777" w:rsidR="008A1081" w:rsidRPr="00F645DE" w:rsidRDefault="008A1081" w:rsidP="00376418">
            <w:pPr>
              <w:spacing w:after="0"/>
              <w:rPr>
                <w:rFonts w:ascii="Arial Narrow" w:eastAsia="Zapf Dingbats" w:hAnsi="Arial Narrow"/>
              </w:rPr>
            </w:pPr>
          </w:p>
        </w:tc>
        <w:tc>
          <w:tcPr>
            <w:tcW w:w="2242" w:type="pct"/>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14:paraId="12B34AC3" w14:textId="77777777" w:rsidR="008A1081" w:rsidRPr="00F645DE" w:rsidRDefault="008A1081" w:rsidP="00376418">
            <w:pPr>
              <w:spacing w:after="0"/>
              <w:rPr>
                <w:rFonts w:ascii="Arial Narrow" w:eastAsia="Zapf Dingbats" w:hAnsi="Arial Narrow"/>
              </w:rPr>
            </w:pPr>
          </w:p>
        </w:tc>
      </w:tr>
    </w:tbl>
    <w:p w14:paraId="762CFACD" w14:textId="77777777" w:rsidR="00BD34AB" w:rsidRPr="00F645DE" w:rsidRDefault="00BD34AB" w:rsidP="00BD34AB">
      <w:pPr>
        <w:pStyle w:val="berschrift2"/>
        <w:keepNext/>
        <w:spacing w:before="360" w:after="60"/>
      </w:pPr>
      <w:r w:rsidRPr="00F645DE">
        <w:lastRenderedPageBreak/>
        <w:t>Angaben zur Personenzahl</w:t>
      </w:r>
    </w:p>
    <w:p w14:paraId="369E75B3" w14:textId="77777777" w:rsidR="00BD34AB" w:rsidRPr="00F645DE" w:rsidRDefault="00BD34AB" w:rsidP="00BD34AB">
      <w:pPr>
        <w:rPr>
          <w:rFonts w:ascii="Arial Narrow" w:hAnsi="Arial Narrow"/>
        </w:rPr>
      </w:pPr>
      <w:r w:rsidRPr="00F645DE">
        <w:rPr>
          <w:rFonts w:ascii="Arial Narrow" w:hAnsi="Arial Narrow"/>
        </w:rPr>
        <w:t xml:space="preserve">Anzahl der </w:t>
      </w:r>
      <w:r w:rsidRPr="00F645DE">
        <w:rPr>
          <w:rFonts w:ascii="Arial Narrow" w:hAnsi="Arial Narrow"/>
          <w:i/>
        </w:rPr>
        <w:t>Beschäftigten</w:t>
      </w:r>
      <w:r w:rsidRPr="00F645DE">
        <w:rPr>
          <w:rFonts w:ascii="Arial Narrow" w:hAnsi="Arial Narrow"/>
        </w:rPr>
        <w:t xml:space="preserve"> (regelmäßig): </w:t>
      </w:r>
      <w:r w:rsidR="008D6597" w:rsidRPr="008D6597">
        <w:rPr>
          <w:rFonts w:ascii="Arial Narrow" w:hAnsi="Arial Narrow"/>
          <w:highlight w:val="yellow"/>
        </w:rPr>
        <w:t>xx</w:t>
      </w:r>
    </w:p>
    <w:p w14:paraId="78161BBB" w14:textId="77777777" w:rsidR="00BD34AB" w:rsidRDefault="00BD34AB" w:rsidP="00BD34AB">
      <w:pPr>
        <w:rPr>
          <w:rFonts w:ascii="Arial Narrow" w:hAnsi="Arial Narrow"/>
        </w:rPr>
      </w:pPr>
      <w:r w:rsidRPr="00F645DE">
        <w:rPr>
          <w:rFonts w:ascii="Arial Narrow" w:hAnsi="Arial Narrow"/>
        </w:rPr>
        <w:t xml:space="preserve">Anzahl der </w:t>
      </w:r>
      <w:r w:rsidRPr="00F645DE">
        <w:rPr>
          <w:rFonts w:ascii="Arial Narrow" w:hAnsi="Arial Narrow"/>
          <w:i/>
        </w:rPr>
        <w:t>Personen,</w:t>
      </w:r>
      <w:r w:rsidRPr="00F645DE">
        <w:rPr>
          <w:rFonts w:ascii="Arial Narrow" w:hAnsi="Arial Narrow"/>
        </w:rPr>
        <w:t xml:space="preserve"> die personenbezogene Daten verarbeiten (regelmäßig): </w:t>
      </w:r>
      <w:r w:rsidR="008D6597" w:rsidRPr="008D6597">
        <w:rPr>
          <w:rFonts w:ascii="Arial Narrow" w:hAnsi="Arial Narrow"/>
          <w:highlight w:val="yellow"/>
        </w:rPr>
        <w:t>xx</w:t>
      </w:r>
    </w:p>
    <w:p w14:paraId="0332CE9F" w14:textId="77777777" w:rsidR="00F645DE" w:rsidRPr="00F645DE" w:rsidRDefault="00F645DE" w:rsidP="00BD34AB">
      <w:pPr>
        <w:rPr>
          <w:rFonts w:ascii="Arial Narrow" w:hAnsi="Arial Narrow"/>
        </w:rPr>
      </w:pPr>
      <w:r>
        <w:rPr>
          <w:rFonts w:ascii="Arial Narrow" w:hAnsi="Arial Narrow"/>
        </w:rPr>
        <w:t xml:space="preserve">Anzahl der </w:t>
      </w:r>
      <w:r w:rsidRPr="00F645DE">
        <w:rPr>
          <w:rFonts w:ascii="Arial Narrow" w:hAnsi="Arial Narrow"/>
          <w:i/>
        </w:rPr>
        <w:t>Personen</w:t>
      </w:r>
      <w:r>
        <w:rPr>
          <w:rFonts w:ascii="Arial Narrow" w:hAnsi="Arial Narrow"/>
        </w:rPr>
        <w:t xml:space="preserve"> mit Zugriff auf Daten des </w:t>
      </w:r>
      <w:r w:rsidR="008B2906">
        <w:rPr>
          <w:rFonts w:ascii="Arial Narrow" w:hAnsi="Arial Narrow"/>
        </w:rPr>
        <w:t>Verantwortlichen</w:t>
      </w:r>
      <w:r>
        <w:rPr>
          <w:rFonts w:ascii="Arial Narrow" w:hAnsi="Arial Narrow"/>
        </w:rPr>
        <w:t xml:space="preserve">: </w:t>
      </w:r>
      <w:r w:rsidR="008D6597" w:rsidRPr="008D6597">
        <w:rPr>
          <w:rFonts w:ascii="Arial Narrow" w:hAnsi="Arial Narrow"/>
          <w:highlight w:val="yellow"/>
        </w:rPr>
        <w:t>xx</w:t>
      </w:r>
    </w:p>
    <w:p w14:paraId="4F2D5CA3" w14:textId="77777777" w:rsidR="00BD34AB" w:rsidRPr="00F645DE" w:rsidRDefault="00BD34AB" w:rsidP="00BD34AB">
      <w:pPr>
        <w:pStyle w:val="berschrift2"/>
        <w:keepNext/>
        <w:spacing w:before="360" w:after="60"/>
      </w:pPr>
      <w:r w:rsidRPr="00F645DE">
        <w:t>Zusätzliche Bemerkungen</w:t>
      </w:r>
    </w:p>
    <w:bookmarkStart w:id="4" w:name="Text1"/>
    <w:p w14:paraId="1A47BFDF" w14:textId="77777777" w:rsidR="00BD34AB" w:rsidRPr="00F645DE" w:rsidRDefault="007A790D" w:rsidP="00BD34AB">
      <w:pPr>
        <w:spacing w:after="0"/>
        <w:rPr>
          <w:rFonts w:ascii="Arial Narrow" w:hAnsi="Arial Narrow"/>
        </w:rPr>
      </w:pPr>
      <w:r w:rsidRPr="00F645DE">
        <w:rPr>
          <w:rFonts w:ascii="Arial Narrow" w:hAnsi="Arial Narrow"/>
        </w:rPr>
        <w:fldChar w:fldCharType="begin">
          <w:ffData>
            <w:name w:val="Text1"/>
            <w:enabled/>
            <w:calcOnExit w:val="0"/>
            <w:textInput>
              <w:maxLength w:val="500"/>
            </w:textInput>
          </w:ffData>
        </w:fldChar>
      </w:r>
      <w:r w:rsidR="00BD34AB" w:rsidRPr="00F645DE">
        <w:rPr>
          <w:rFonts w:ascii="Arial Narrow" w:hAnsi="Arial Narrow"/>
        </w:rPr>
        <w:instrText xml:space="preserve"> FORMTEXT </w:instrText>
      </w:r>
      <w:r w:rsidRPr="00F645DE">
        <w:rPr>
          <w:rFonts w:ascii="Arial Narrow" w:hAnsi="Arial Narrow"/>
        </w:rPr>
      </w:r>
      <w:r w:rsidRPr="00F645DE">
        <w:rPr>
          <w:rFonts w:ascii="Arial Narrow" w:hAnsi="Arial Narrow"/>
        </w:rPr>
        <w:fldChar w:fldCharType="separate"/>
      </w:r>
      <w:r w:rsidR="00BD34AB" w:rsidRPr="00F645DE">
        <w:rPr>
          <w:rFonts w:ascii="Arial Narrow" w:hAnsi="Arial Narrow"/>
          <w:noProof/>
        </w:rPr>
        <w:t> </w:t>
      </w:r>
      <w:r w:rsidR="00BD34AB" w:rsidRPr="00F645DE">
        <w:rPr>
          <w:rFonts w:ascii="Arial Narrow" w:hAnsi="Arial Narrow"/>
          <w:noProof/>
        </w:rPr>
        <w:t> </w:t>
      </w:r>
      <w:r w:rsidR="00BD34AB" w:rsidRPr="00F645DE">
        <w:rPr>
          <w:rFonts w:ascii="Arial Narrow" w:hAnsi="Arial Narrow"/>
          <w:noProof/>
        </w:rPr>
        <w:t> </w:t>
      </w:r>
      <w:r w:rsidR="00BD34AB" w:rsidRPr="00F645DE">
        <w:rPr>
          <w:rFonts w:ascii="Arial Narrow" w:hAnsi="Arial Narrow"/>
          <w:noProof/>
        </w:rPr>
        <w:t> </w:t>
      </w:r>
      <w:r w:rsidR="00BD34AB" w:rsidRPr="00F645DE">
        <w:rPr>
          <w:rFonts w:ascii="Arial Narrow" w:hAnsi="Arial Narrow"/>
          <w:noProof/>
        </w:rPr>
        <w:t> </w:t>
      </w:r>
      <w:r w:rsidRPr="00F645DE">
        <w:rPr>
          <w:rFonts w:ascii="Arial Narrow" w:hAnsi="Arial Narrow"/>
        </w:rPr>
        <w:fldChar w:fldCharType="end"/>
      </w:r>
      <w:bookmarkEnd w:id="4"/>
    </w:p>
    <w:p w14:paraId="4D9892A5" w14:textId="77777777" w:rsidR="00BD34AB" w:rsidRPr="00F645DE" w:rsidRDefault="00BD34AB" w:rsidP="00BD34AB">
      <w:pPr>
        <w:tabs>
          <w:tab w:val="left" w:pos="3544"/>
        </w:tabs>
        <w:spacing w:after="0"/>
        <w:rPr>
          <w:rFonts w:ascii="Arial Narrow" w:hAnsi="Arial Narrow" w:cs="Arial"/>
        </w:rPr>
      </w:pPr>
    </w:p>
    <w:p w14:paraId="713EAC77" w14:textId="77777777" w:rsidR="00BD34AB" w:rsidRPr="00F645DE" w:rsidRDefault="00BD34AB" w:rsidP="00BD34AB">
      <w:pPr>
        <w:tabs>
          <w:tab w:val="left" w:pos="3544"/>
        </w:tabs>
        <w:spacing w:after="0"/>
        <w:rPr>
          <w:rFonts w:ascii="Arial Narrow" w:hAnsi="Arial Narrow" w:cs="Arial"/>
        </w:rPr>
      </w:pPr>
    </w:p>
    <w:p w14:paraId="0C6B39FC" w14:textId="77777777" w:rsidR="00BD34AB" w:rsidRPr="00F645DE" w:rsidRDefault="00BD34AB" w:rsidP="00BD34AB">
      <w:pPr>
        <w:tabs>
          <w:tab w:val="left" w:pos="3544"/>
        </w:tabs>
        <w:spacing w:after="0"/>
        <w:rPr>
          <w:rFonts w:ascii="Arial Narrow" w:hAnsi="Arial Narrow" w:cs="Arial"/>
        </w:rPr>
      </w:pPr>
      <w:r w:rsidRPr="00F645DE">
        <w:rPr>
          <w:rFonts w:ascii="Arial Narrow" w:hAnsi="Arial Narrow" w:cs="Arial"/>
        </w:rPr>
        <w:t>_______________________</w:t>
      </w:r>
      <w:r w:rsidRPr="00F645DE">
        <w:rPr>
          <w:rFonts w:ascii="Arial Narrow" w:hAnsi="Arial Narrow" w:cs="Arial"/>
        </w:rPr>
        <w:tab/>
        <w:t>_____________________________________</w:t>
      </w:r>
    </w:p>
    <w:p w14:paraId="089C29A1" w14:textId="77777777" w:rsidR="00BD34AB" w:rsidRPr="00F645DE" w:rsidRDefault="00BD34AB" w:rsidP="00BD34AB">
      <w:pPr>
        <w:tabs>
          <w:tab w:val="left" w:pos="3544"/>
        </w:tabs>
        <w:spacing w:after="0"/>
        <w:ind w:left="709" w:hanging="709"/>
        <w:rPr>
          <w:rFonts w:ascii="Arial Narrow" w:hAnsi="Arial Narrow" w:cs="Arial"/>
          <w:sz w:val="20"/>
          <w:szCs w:val="20"/>
        </w:rPr>
      </w:pPr>
      <w:r w:rsidRPr="00F645DE">
        <w:rPr>
          <w:rFonts w:ascii="Arial Narrow" w:hAnsi="Arial Narrow" w:cs="Arial"/>
          <w:sz w:val="20"/>
          <w:szCs w:val="20"/>
        </w:rPr>
        <w:t>Ort, Datum</w:t>
      </w:r>
      <w:r w:rsidRPr="00F645DE">
        <w:rPr>
          <w:rFonts w:ascii="Arial Narrow" w:hAnsi="Arial Narrow" w:cs="Arial"/>
          <w:sz w:val="20"/>
          <w:szCs w:val="20"/>
        </w:rPr>
        <w:tab/>
      </w:r>
      <w:r w:rsidR="004A0810">
        <w:rPr>
          <w:rFonts w:ascii="Arial Narrow" w:hAnsi="Arial Narrow" w:cs="Arial"/>
          <w:sz w:val="20"/>
          <w:szCs w:val="20"/>
        </w:rPr>
        <w:t>Befugte</w:t>
      </w:r>
      <w:r w:rsidRPr="00F645DE">
        <w:rPr>
          <w:rFonts w:ascii="Arial Narrow" w:hAnsi="Arial Narrow" w:cs="Arial"/>
          <w:sz w:val="20"/>
          <w:szCs w:val="20"/>
        </w:rPr>
        <w:t xml:space="preserve"> </w:t>
      </w:r>
      <w:r w:rsidR="004A0810">
        <w:rPr>
          <w:rFonts w:ascii="Arial Narrow" w:hAnsi="Arial Narrow" w:cs="Arial"/>
          <w:sz w:val="20"/>
          <w:szCs w:val="20"/>
        </w:rPr>
        <w:t xml:space="preserve">Person </w:t>
      </w:r>
      <w:r w:rsidRPr="00F645DE">
        <w:rPr>
          <w:rFonts w:ascii="Arial Narrow" w:hAnsi="Arial Narrow" w:cs="Arial"/>
          <w:sz w:val="20"/>
          <w:szCs w:val="20"/>
        </w:rPr>
        <w:t>(in Druckbuchstaben)</w:t>
      </w:r>
    </w:p>
    <w:p w14:paraId="69F5B7FD" w14:textId="77777777" w:rsidR="00BD34AB" w:rsidRPr="00F645DE" w:rsidRDefault="00BD34AB" w:rsidP="00BD34AB">
      <w:pPr>
        <w:tabs>
          <w:tab w:val="left" w:pos="3544"/>
        </w:tabs>
        <w:spacing w:after="0"/>
        <w:ind w:left="709" w:hanging="709"/>
        <w:rPr>
          <w:rFonts w:ascii="Arial Narrow" w:hAnsi="Arial Narrow" w:cs="Arial"/>
          <w:sz w:val="20"/>
          <w:szCs w:val="20"/>
        </w:rPr>
      </w:pPr>
    </w:p>
    <w:p w14:paraId="12A04F16" w14:textId="77777777" w:rsidR="00BD34AB" w:rsidRPr="00F645DE" w:rsidRDefault="00BD34AB" w:rsidP="00BD34AB">
      <w:pPr>
        <w:tabs>
          <w:tab w:val="left" w:pos="3544"/>
        </w:tabs>
        <w:spacing w:after="0"/>
        <w:ind w:left="709" w:hanging="709"/>
        <w:rPr>
          <w:rFonts w:ascii="Arial Narrow" w:hAnsi="Arial Narrow" w:cs="Arial"/>
          <w:sz w:val="20"/>
          <w:szCs w:val="20"/>
        </w:rPr>
      </w:pPr>
    </w:p>
    <w:p w14:paraId="2B06C13B" w14:textId="77777777" w:rsidR="00BD34AB" w:rsidRPr="00F645DE" w:rsidRDefault="00BD34AB" w:rsidP="00BD34AB">
      <w:pPr>
        <w:tabs>
          <w:tab w:val="left" w:pos="3544"/>
        </w:tabs>
        <w:spacing w:after="0"/>
        <w:rPr>
          <w:rFonts w:ascii="Arial Narrow" w:hAnsi="Arial Narrow" w:cs="Arial"/>
          <w:sz w:val="20"/>
          <w:szCs w:val="20"/>
        </w:rPr>
      </w:pPr>
      <w:r w:rsidRPr="00F645DE">
        <w:rPr>
          <w:rFonts w:ascii="Arial Narrow" w:hAnsi="Arial Narrow" w:cs="Arial"/>
        </w:rPr>
        <w:tab/>
        <w:t>__________________________</w:t>
      </w:r>
      <w:r w:rsidRPr="00F645DE">
        <w:rPr>
          <w:rFonts w:ascii="Arial Narrow" w:hAnsi="Arial Narrow" w:cs="Arial"/>
        </w:rPr>
        <w:br/>
      </w:r>
      <w:r w:rsidRPr="00F645DE">
        <w:rPr>
          <w:rFonts w:ascii="Arial Narrow" w:hAnsi="Arial Narrow" w:cs="Arial"/>
          <w:sz w:val="20"/>
          <w:szCs w:val="20"/>
        </w:rPr>
        <w:tab/>
        <w:t xml:space="preserve">Unterschrift </w:t>
      </w:r>
      <w:r w:rsidR="004A0810">
        <w:rPr>
          <w:rFonts w:ascii="Arial Narrow" w:hAnsi="Arial Narrow" w:cs="Arial"/>
          <w:sz w:val="20"/>
          <w:szCs w:val="20"/>
        </w:rPr>
        <w:t>der befugten Person</w:t>
      </w:r>
    </w:p>
    <w:p w14:paraId="3D2FBDCA" w14:textId="77777777" w:rsidR="00BD34AB" w:rsidRPr="00D814F7" w:rsidRDefault="00BD34AB" w:rsidP="000D5E18">
      <w:pPr>
        <w:tabs>
          <w:tab w:val="left" w:pos="3119"/>
          <w:tab w:val="left" w:pos="3544"/>
        </w:tabs>
        <w:rPr>
          <w:rFonts w:ascii="Arial Narrow" w:hAnsi="Arial Narrow" w:cs="Arial"/>
          <w:sz w:val="20"/>
          <w:szCs w:val="20"/>
        </w:rPr>
      </w:pPr>
    </w:p>
    <w:sectPr w:rsidR="00BD34AB" w:rsidRPr="00D814F7" w:rsidSect="000D5E18">
      <w:headerReference w:type="default" r:id="rId8"/>
      <w:footerReference w:type="default" r:id="rId9"/>
      <w:headerReference w:type="first" r:id="rId10"/>
      <w:footerReference w:type="first" r:id="rId11"/>
      <w:pgSz w:w="11906" w:h="16838" w:code="9"/>
      <w:pgMar w:top="1134" w:right="1247" w:bottom="851" w:left="1247" w:header="7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23E48" w14:textId="77777777" w:rsidR="00296DE4" w:rsidRDefault="00296DE4">
      <w:r>
        <w:separator/>
      </w:r>
    </w:p>
  </w:endnote>
  <w:endnote w:type="continuationSeparator" w:id="0">
    <w:p w14:paraId="7DABEF6E" w14:textId="77777777" w:rsidR="00296DE4" w:rsidRDefault="00296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Quire Sans Pro Light">
    <w:altName w:val="Segoe UI Semilight"/>
    <w:charset w:val="00"/>
    <w:family w:val="swiss"/>
    <w:pitch w:val="variable"/>
    <w:sig w:usb0="8000002F" w:usb1="0000000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Zapf Dingbats">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E7979" w14:textId="77777777" w:rsidR="00296DE4" w:rsidRPr="00A45DAB" w:rsidRDefault="00296DE4" w:rsidP="00736A02">
    <w:pPr>
      <w:pStyle w:val="Fuzeile"/>
      <w:tabs>
        <w:tab w:val="clear" w:pos="4536"/>
      </w:tabs>
      <w:rPr>
        <w:rFonts w:ascii="Arial Narrow" w:hAnsi="Arial Narrow"/>
      </w:rPr>
    </w:pPr>
    <w:r w:rsidRPr="00A45DAB">
      <w:rPr>
        <w:rFonts w:ascii="Arial Narrow" w:hAnsi="Arial Narrow"/>
      </w:rPr>
      <w:t>Vereinbarung zur Verarbeitung von Daten im Auftrag</w:t>
    </w:r>
    <w:r w:rsidRPr="00A45DAB">
      <w:rPr>
        <w:rFonts w:ascii="Arial Narrow" w:hAnsi="Arial Narrow"/>
      </w:rPr>
      <w:tab/>
      <w:t xml:space="preserve">Seite </w:t>
    </w:r>
    <w:r w:rsidRPr="00A45DAB">
      <w:rPr>
        <w:rFonts w:ascii="Arial Narrow" w:hAnsi="Arial Narrow"/>
      </w:rPr>
      <w:fldChar w:fldCharType="begin"/>
    </w:r>
    <w:r w:rsidRPr="00A45DAB">
      <w:rPr>
        <w:rFonts w:ascii="Arial Narrow" w:hAnsi="Arial Narrow"/>
      </w:rPr>
      <w:instrText xml:space="preserve"> PAGE   \* MERGEFORMAT </w:instrText>
    </w:r>
    <w:r w:rsidRPr="00A45DAB">
      <w:rPr>
        <w:rFonts w:ascii="Arial Narrow" w:hAnsi="Arial Narrow"/>
      </w:rPr>
      <w:fldChar w:fldCharType="separate"/>
    </w:r>
    <w:r w:rsidR="00DB4DD3">
      <w:rPr>
        <w:rFonts w:ascii="Arial Narrow" w:hAnsi="Arial Narrow"/>
        <w:noProof/>
      </w:rPr>
      <w:t>8</w:t>
    </w:r>
    <w:r w:rsidRPr="00A45DAB">
      <w:rPr>
        <w:rFonts w:ascii="Arial Narrow" w:hAnsi="Arial Narrow"/>
        <w:noProof/>
      </w:rPr>
      <w:fldChar w:fldCharType="end"/>
    </w:r>
    <w:r w:rsidRPr="00A45DAB">
      <w:rPr>
        <w:rFonts w:ascii="Arial Narrow" w:hAnsi="Arial Narrow"/>
      </w:rPr>
      <w:t>/</w:t>
    </w:r>
    <w:r w:rsidRPr="00A45DAB">
      <w:rPr>
        <w:rFonts w:ascii="Arial Narrow" w:hAnsi="Arial Narrow"/>
      </w:rPr>
      <w:fldChar w:fldCharType="begin"/>
    </w:r>
    <w:r w:rsidRPr="00A45DAB">
      <w:rPr>
        <w:rFonts w:ascii="Arial Narrow" w:hAnsi="Arial Narrow"/>
      </w:rPr>
      <w:instrText xml:space="preserve"> NUMPAGES  \* Arabic  \* MERGEFORMAT </w:instrText>
    </w:r>
    <w:r w:rsidRPr="00A45DAB">
      <w:rPr>
        <w:rFonts w:ascii="Arial Narrow" w:hAnsi="Arial Narrow"/>
      </w:rPr>
      <w:fldChar w:fldCharType="separate"/>
    </w:r>
    <w:r w:rsidR="00DB4DD3">
      <w:rPr>
        <w:rFonts w:ascii="Arial Narrow" w:hAnsi="Arial Narrow"/>
        <w:noProof/>
      </w:rPr>
      <w:t>13</w:t>
    </w:r>
    <w:r w:rsidRPr="00A45DAB">
      <w:rPr>
        <w:rFonts w:ascii="Arial Narrow" w:hAnsi="Arial Narrow"/>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E1E77" w14:textId="77777777" w:rsidR="00296DE4" w:rsidRDefault="00296DE4">
    <w:pPr>
      <w:pStyle w:val="Fuzeile"/>
    </w:pPr>
    <w:r>
      <w:tab/>
    </w:r>
    <w:r>
      <w:tab/>
    </w:r>
    <w:r w:rsidRPr="002E0842">
      <w:t xml:space="preserve">Seite </w:t>
    </w:r>
    <w:r>
      <w:fldChar w:fldCharType="begin"/>
    </w:r>
    <w:r>
      <w:instrText xml:space="preserve"> PAGE   \* MERGEFORMAT </w:instrText>
    </w:r>
    <w:r>
      <w:fldChar w:fldCharType="separate"/>
    </w:r>
    <w:r>
      <w:rPr>
        <w:noProof/>
      </w:rPr>
      <w:t>1</w:t>
    </w:r>
    <w:r>
      <w:rPr>
        <w:noProof/>
      </w:rPr>
      <w:fldChar w:fldCharType="end"/>
    </w:r>
    <w:r>
      <w:t>/</w:t>
    </w:r>
    <w:r w:rsidR="00DB4DD3">
      <w:rPr>
        <w:noProof/>
      </w:rPr>
      <w:fldChar w:fldCharType="begin"/>
    </w:r>
    <w:r w:rsidR="00DB4DD3">
      <w:rPr>
        <w:noProof/>
      </w:rPr>
      <w:instrText xml:space="preserve"> NUMPAGES  \* Arabic  \* MERGEFORMAT </w:instrText>
    </w:r>
    <w:r w:rsidR="00DB4DD3">
      <w:rPr>
        <w:noProof/>
      </w:rPr>
      <w:fldChar w:fldCharType="separate"/>
    </w:r>
    <w:r>
      <w:rPr>
        <w:noProof/>
      </w:rPr>
      <w:t>1</w:t>
    </w:r>
    <w:r w:rsidR="00DB4DD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0C18D" w14:textId="77777777" w:rsidR="00296DE4" w:rsidRDefault="00296DE4">
      <w:r>
        <w:separator/>
      </w:r>
    </w:p>
  </w:footnote>
  <w:footnote w:type="continuationSeparator" w:id="0">
    <w:p w14:paraId="5760066F" w14:textId="77777777" w:rsidR="00296DE4" w:rsidRDefault="00296DE4">
      <w:r>
        <w:continuationSeparator/>
      </w:r>
    </w:p>
  </w:footnote>
  <w:footnote w:id="1">
    <w:p w14:paraId="63BCEB24" w14:textId="77777777" w:rsidR="00296DE4" w:rsidRDefault="00296DE4">
      <w:pPr>
        <w:pStyle w:val="Funotentext"/>
      </w:pPr>
      <w:r>
        <w:rPr>
          <w:rStyle w:val="Funotenzeichen"/>
        </w:rPr>
        <w:footnoteRef/>
      </w:r>
      <w:r>
        <w:t xml:space="preserve"> Verordnung 2016/679 des Europäischen Parlaments und des Rates vom 27. April 2016 zum Schutz natürlicher Personen bei der Verarbeitung personenbezogener Daten, zum freien Datenverkehr und zur Aufhebung der Richtlinie 95/46/EG (Datenschutz-Grundverordnung, EU-DSGVO).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2A46B" w14:textId="77777777" w:rsidR="00296DE4" w:rsidRDefault="00296DE4" w:rsidP="009E3FF0">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D396E" w14:textId="77777777" w:rsidR="00296DE4" w:rsidRDefault="00296DE4" w:rsidP="000D5E18">
    <w:pPr>
      <w:pStyle w:val="Kopfzeile"/>
      <w:jc w:val="right"/>
    </w:pPr>
    <w:r>
      <w:rPr>
        <w:noProof/>
      </w:rPr>
      <w:drawing>
        <wp:anchor distT="0" distB="0" distL="114300" distR="114300" simplePos="0" relativeHeight="251657728" behindDoc="0" locked="0" layoutInCell="1" allowOverlap="1" wp14:anchorId="047791B7" wp14:editId="7A1DC935">
          <wp:simplePos x="0" y="0"/>
          <wp:positionH relativeFrom="column">
            <wp:posOffset>4656455</wp:posOffset>
          </wp:positionH>
          <wp:positionV relativeFrom="paragraph">
            <wp:posOffset>-104775</wp:posOffset>
          </wp:positionV>
          <wp:extent cx="1504950" cy="381000"/>
          <wp:effectExtent l="19050" t="0" r="0" b="0"/>
          <wp:wrapNone/>
          <wp:docPr id="1" name="Grafik 1" descr="http://medkomservice.de/bilder/mks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http://medkomservice.de/bilder/mksLogo.gif"/>
                  <pic:cNvPicPr>
                    <a:picLocks noChangeAspect="1" noChangeArrowheads="1"/>
                  </pic:cNvPicPr>
                </pic:nvPicPr>
                <pic:blipFill>
                  <a:blip r:embed="rId1"/>
                  <a:srcRect/>
                  <a:stretch>
                    <a:fillRect/>
                  </a:stretch>
                </pic:blipFill>
                <pic:spPr bwMode="auto">
                  <a:xfrm>
                    <a:off x="0" y="0"/>
                    <a:ext cx="1504950" cy="3810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C3903"/>
    <w:multiLevelType w:val="multilevel"/>
    <w:tmpl w:val="C2B2B6E0"/>
    <w:lvl w:ilvl="0">
      <w:start w:val="1"/>
      <w:numFmt w:val="decimal"/>
      <w:pStyle w:val="berschrift1"/>
      <w:lvlText w:val="§ %1"/>
      <w:lvlJc w:val="left"/>
      <w:pPr>
        <w:tabs>
          <w:tab w:val="num" w:pos="510"/>
        </w:tabs>
        <w:ind w:left="510" w:hanging="510"/>
      </w:pPr>
      <w:rPr>
        <w:rFonts w:hint="default"/>
      </w:rPr>
    </w:lvl>
    <w:lvl w:ilvl="1">
      <w:start w:val="1"/>
      <w:numFmt w:val="decimal"/>
      <w:pStyle w:val="berschrift2"/>
      <w:lvlText w:val="(%2)"/>
      <w:lvlJc w:val="left"/>
      <w:pPr>
        <w:tabs>
          <w:tab w:val="num" w:pos="2070"/>
        </w:tabs>
        <w:ind w:left="2070" w:hanging="510"/>
      </w:pPr>
      <w:rPr>
        <w:rFonts w:hint="default"/>
        <w:sz w:val="28"/>
      </w:rPr>
    </w:lvl>
    <w:lvl w:ilvl="2">
      <w:start w:val="1"/>
      <w:numFmt w:val="decimal"/>
      <w:lvlText w:val="%3."/>
      <w:lvlJc w:val="left"/>
      <w:pPr>
        <w:tabs>
          <w:tab w:val="num" w:pos="794"/>
        </w:tabs>
        <w:ind w:left="794" w:hanging="284"/>
      </w:pPr>
      <w:rPr>
        <w:rFonts w:hint="default"/>
      </w:rPr>
    </w:lvl>
    <w:lvl w:ilvl="3">
      <w:start w:val="1"/>
      <w:numFmt w:val="decimal"/>
      <w:lvlText w:val="%1.%2.%3.%4"/>
      <w:lvlJc w:val="left"/>
      <w:pPr>
        <w:ind w:left="1816" w:hanging="454"/>
      </w:pPr>
      <w:rPr>
        <w:rFonts w:hint="default"/>
      </w:rPr>
    </w:lvl>
    <w:lvl w:ilvl="4">
      <w:start w:val="1"/>
      <w:numFmt w:val="decimal"/>
      <w:lvlText w:val="%1.%2.%3.%4.%5"/>
      <w:lvlJc w:val="left"/>
      <w:pPr>
        <w:ind w:left="2270" w:hanging="454"/>
      </w:pPr>
      <w:rPr>
        <w:rFonts w:hint="default"/>
      </w:rPr>
    </w:lvl>
    <w:lvl w:ilvl="5">
      <w:start w:val="1"/>
      <w:numFmt w:val="decimal"/>
      <w:lvlText w:val="%1.%2.%3.%4.%5.%6"/>
      <w:lvlJc w:val="left"/>
      <w:pPr>
        <w:ind w:left="2724" w:hanging="454"/>
      </w:pPr>
      <w:rPr>
        <w:rFonts w:hint="default"/>
      </w:rPr>
    </w:lvl>
    <w:lvl w:ilvl="6">
      <w:start w:val="1"/>
      <w:numFmt w:val="decimal"/>
      <w:lvlText w:val="%1.%2.%3.%4.%5.%6.%7"/>
      <w:lvlJc w:val="left"/>
      <w:pPr>
        <w:ind w:left="3178" w:hanging="454"/>
      </w:pPr>
      <w:rPr>
        <w:rFonts w:hint="default"/>
      </w:rPr>
    </w:lvl>
    <w:lvl w:ilvl="7">
      <w:start w:val="1"/>
      <w:numFmt w:val="decimal"/>
      <w:lvlText w:val="%1.%2.%3.%4.%5.%6.%7.%8"/>
      <w:lvlJc w:val="left"/>
      <w:pPr>
        <w:ind w:left="3632" w:hanging="454"/>
      </w:pPr>
      <w:rPr>
        <w:rFonts w:hint="default"/>
      </w:rPr>
    </w:lvl>
    <w:lvl w:ilvl="8">
      <w:start w:val="1"/>
      <w:numFmt w:val="decimal"/>
      <w:lvlText w:val="%1.%2.%3.%4.%5.%6.%7.%8.%9"/>
      <w:lvlJc w:val="left"/>
      <w:pPr>
        <w:ind w:left="4086" w:hanging="454"/>
      </w:pPr>
      <w:rPr>
        <w:rFonts w:hint="default"/>
      </w:rPr>
    </w:lvl>
  </w:abstractNum>
  <w:abstractNum w:abstractNumId="1" w15:restartNumberingAfterBreak="0">
    <w:nsid w:val="0DB1757F"/>
    <w:multiLevelType w:val="hybridMultilevel"/>
    <w:tmpl w:val="CF8A81FE"/>
    <w:lvl w:ilvl="0" w:tplc="D65E5868">
      <w:start w:val="1"/>
      <w:numFmt w:val="lowerLetter"/>
      <w:lvlText w:val="%1)"/>
      <w:lvlJc w:val="left"/>
      <w:pPr>
        <w:ind w:left="1230" w:hanging="360"/>
      </w:pPr>
      <w:rPr>
        <w:rFonts w:hint="default"/>
      </w:rPr>
    </w:lvl>
    <w:lvl w:ilvl="1" w:tplc="04070019">
      <w:start w:val="1"/>
      <w:numFmt w:val="lowerLetter"/>
      <w:lvlText w:val="%2."/>
      <w:lvlJc w:val="left"/>
      <w:pPr>
        <w:ind w:left="1950" w:hanging="360"/>
      </w:pPr>
    </w:lvl>
    <w:lvl w:ilvl="2" w:tplc="0407001B" w:tentative="1">
      <w:start w:val="1"/>
      <w:numFmt w:val="lowerRoman"/>
      <w:lvlText w:val="%3."/>
      <w:lvlJc w:val="right"/>
      <w:pPr>
        <w:ind w:left="2670" w:hanging="180"/>
      </w:pPr>
    </w:lvl>
    <w:lvl w:ilvl="3" w:tplc="0407000F" w:tentative="1">
      <w:start w:val="1"/>
      <w:numFmt w:val="decimal"/>
      <w:lvlText w:val="%4."/>
      <w:lvlJc w:val="left"/>
      <w:pPr>
        <w:ind w:left="3390" w:hanging="360"/>
      </w:pPr>
    </w:lvl>
    <w:lvl w:ilvl="4" w:tplc="04070019" w:tentative="1">
      <w:start w:val="1"/>
      <w:numFmt w:val="lowerLetter"/>
      <w:lvlText w:val="%5."/>
      <w:lvlJc w:val="left"/>
      <w:pPr>
        <w:ind w:left="4110" w:hanging="360"/>
      </w:pPr>
    </w:lvl>
    <w:lvl w:ilvl="5" w:tplc="0407001B" w:tentative="1">
      <w:start w:val="1"/>
      <w:numFmt w:val="lowerRoman"/>
      <w:lvlText w:val="%6."/>
      <w:lvlJc w:val="right"/>
      <w:pPr>
        <w:ind w:left="4830" w:hanging="180"/>
      </w:pPr>
    </w:lvl>
    <w:lvl w:ilvl="6" w:tplc="0407000F" w:tentative="1">
      <w:start w:val="1"/>
      <w:numFmt w:val="decimal"/>
      <w:lvlText w:val="%7."/>
      <w:lvlJc w:val="left"/>
      <w:pPr>
        <w:ind w:left="5550" w:hanging="360"/>
      </w:pPr>
    </w:lvl>
    <w:lvl w:ilvl="7" w:tplc="04070019" w:tentative="1">
      <w:start w:val="1"/>
      <w:numFmt w:val="lowerLetter"/>
      <w:lvlText w:val="%8."/>
      <w:lvlJc w:val="left"/>
      <w:pPr>
        <w:ind w:left="6270" w:hanging="360"/>
      </w:pPr>
    </w:lvl>
    <w:lvl w:ilvl="8" w:tplc="0407001B" w:tentative="1">
      <w:start w:val="1"/>
      <w:numFmt w:val="lowerRoman"/>
      <w:lvlText w:val="%9."/>
      <w:lvlJc w:val="right"/>
      <w:pPr>
        <w:ind w:left="6990" w:hanging="180"/>
      </w:pPr>
    </w:lvl>
  </w:abstractNum>
  <w:abstractNum w:abstractNumId="2" w15:restartNumberingAfterBreak="0">
    <w:nsid w:val="18B87A5A"/>
    <w:multiLevelType w:val="hybridMultilevel"/>
    <w:tmpl w:val="4B160DD6"/>
    <w:lvl w:ilvl="0" w:tplc="EB34CDDE">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CF77378"/>
    <w:multiLevelType w:val="hybridMultilevel"/>
    <w:tmpl w:val="DBAE5AF6"/>
    <w:lvl w:ilvl="0" w:tplc="D89ED29A">
      <w:numFmt w:val="bullet"/>
      <w:lvlText w:val="-"/>
      <w:lvlJc w:val="left"/>
      <w:pPr>
        <w:ind w:left="720" w:hanging="360"/>
      </w:pPr>
      <w:rPr>
        <w:rFonts w:ascii="Arial Narrow" w:eastAsia="Times New Roman" w:hAnsi="Arial Narrow"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DA16082"/>
    <w:multiLevelType w:val="hybridMultilevel"/>
    <w:tmpl w:val="3DE4CF7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E3C2AD1"/>
    <w:multiLevelType w:val="singleLevel"/>
    <w:tmpl w:val="B3EA9E54"/>
    <w:lvl w:ilvl="0">
      <w:start w:val="1"/>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23BC14C1"/>
    <w:multiLevelType w:val="multilevel"/>
    <w:tmpl w:val="F40AC80C"/>
    <w:lvl w:ilvl="0">
      <w:start w:val="1"/>
      <w:numFmt w:val="lowerLetter"/>
      <w:pStyle w:val="berschrift3"/>
      <w:lvlText w:val="%1)"/>
      <w:lvlJc w:val="left"/>
      <w:pPr>
        <w:ind w:left="1230" w:hanging="360"/>
      </w:pPr>
      <w:rPr>
        <w:rFonts w:hint="default"/>
        <w:b w:val="0"/>
      </w:rPr>
    </w:lvl>
    <w:lvl w:ilvl="1">
      <w:start w:val="1"/>
      <w:numFmt w:val="lowerLetter"/>
      <w:lvlText w:val="%2."/>
      <w:lvlJc w:val="left"/>
      <w:pPr>
        <w:ind w:left="1950" w:hanging="360"/>
      </w:pPr>
      <w:rPr>
        <w:rFonts w:hint="default"/>
      </w:rPr>
    </w:lvl>
    <w:lvl w:ilvl="2">
      <w:start w:val="1"/>
      <w:numFmt w:val="lowerRoman"/>
      <w:lvlText w:val="%3."/>
      <w:lvlJc w:val="right"/>
      <w:pPr>
        <w:ind w:left="2670" w:hanging="180"/>
      </w:pPr>
      <w:rPr>
        <w:rFonts w:hint="default"/>
      </w:rPr>
    </w:lvl>
    <w:lvl w:ilvl="3">
      <w:start w:val="1"/>
      <w:numFmt w:val="decimal"/>
      <w:lvlText w:val="%4."/>
      <w:lvlJc w:val="left"/>
      <w:pPr>
        <w:ind w:left="3390" w:hanging="360"/>
      </w:pPr>
      <w:rPr>
        <w:rFonts w:hint="default"/>
      </w:rPr>
    </w:lvl>
    <w:lvl w:ilvl="4">
      <w:start w:val="1"/>
      <w:numFmt w:val="lowerLetter"/>
      <w:lvlText w:val="%5."/>
      <w:lvlJc w:val="left"/>
      <w:pPr>
        <w:ind w:left="4110" w:hanging="360"/>
      </w:pPr>
      <w:rPr>
        <w:rFonts w:hint="default"/>
      </w:rPr>
    </w:lvl>
    <w:lvl w:ilvl="5">
      <w:start w:val="1"/>
      <w:numFmt w:val="lowerRoman"/>
      <w:lvlText w:val="%6."/>
      <w:lvlJc w:val="right"/>
      <w:pPr>
        <w:ind w:left="4830" w:hanging="180"/>
      </w:pPr>
      <w:rPr>
        <w:rFonts w:hint="default"/>
      </w:rPr>
    </w:lvl>
    <w:lvl w:ilvl="6">
      <w:start w:val="1"/>
      <w:numFmt w:val="decimal"/>
      <w:lvlText w:val="%7."/>
      <w:lvlJc w:val="left"/>
      <w:pPr>
        <w:ind w:left="5550" w:hanging="360"/>
      </w:pPr>
      <w:rPr>
        <w:rFonts w:hint="default"/>
      </w:rPr>
    </w:lvl>
    <w:lvl w:ilvl="7">
      <w:start w:val="1"/>
      <w:numFmt w:val="lowerLetter"/>
      <w:lvlText w:val="%8."/>
      <w:lvlJc w:val="left"/>
      <w:pPr>
        <w:ind w:left="6270" w:hanging="360"/>
      </w:pPr>
      <w:rPr>
        <w:rFonts w:hint="default"/>
      </w:rPr>
    </w:lvl>
    <w:lvl w:ilvl="8">
      <w:start w:val="1"/>
      <w:numFmt w:val="lowerRoman"/>
      <w:lvlText w:val="%9."/>
      <w:lvlJc w:val="right"/>
      <w:pPr>
        <w:ind w:left="6990" w:hanging="180"/>
      </w:pPr>
      <w:rPr>
        <w:rFonts w:hint="default"/>
      </w:rPr>
    </w:lvl>
  </w:abstractNum>
  <w:abstractNum w:abstractNumId="7" w15:restartNumberingAfterBreak="0">
    <w:nsid w:val="2FE7624E"/>
    <w:multiLevelType w:val="hybridMultilevel"/>
    <w:tmpl w:val="1B9CA36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27567E0"/>
    <w:multiLevelType w:val="hybridMultilevel"/>
    <w:tmpl w:val="812A85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30808D4"/>
    <w:multiLevelType w:val="hybridMultilevel"/>
    <w:tmpl w:val="0DE6B1B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A452A3F"/>
    <w:multiLevelType w:val="multilevel"/>
    <w:tmpl w:val="EC307924"/>
    <w:lvl w:ilvl="0">
      <w:start w:val="1"/>
      <w:numFmt w:val="lowerLetter"/>
      <w:lvlText w:val="%1)"/>
      <w:lvlJc w:val="left"/>
      <w:pPr>
        <w:ind w:left="1230" w:hanging="360"/>
      </w:pPr>
      <w:rPr>
        <w:rFonts w:hint="default"/>
      </w:rPr>
    </w:lvl>
    <w:lvl w:ilvl="1">
      <w:start w:val="1"/>
      <w:numFmt w:val="lowerLetter"/>
      <w:lvlText w:val="%2."/>
      <w:lvlJc w:val="left"/>
      <w:pPr>
        <w:ind w:left="1950" w:hanging="360"/>
      </w:pPr>
      <w:rPr>
        <w:rFonts w:hint="default"/>
      </w:rPr>
    </w:lvl>
    <w:lvl w:ilvl="2">
      <w:start w:val="1"/>
      <w:numFmt w:val="lowerRoman"/>
      <w:lvlText w:val="%3."/>
      <w:lvlJc w:val="right"/>
      <w:pPr>
        <w:ind w:left="2670" w:hanging="180"/>
      </w:pPr>
      <w:rPr>
        <w:rFonts w:hint="default"/>
      </w:rPr>
    </w:lvl>
    <w:lvl w:ilvl="3">
      <w:start w:val="1"/>
      <w:numFmt w:val="decimal"/>
      <w:lvlText w:val="%4."/>
      <w:lvlJc w:val="left"/>
      <w:pPr>
        <w:ind w:left="3390" w:hanging="360"/>
      </w:pPr>
      <w:rPr>
        <w:rFonts w:hint="default"/>
      </w:rPr>
    </w:lvl>
    <w:lvl w:ilvl="4">
      <w:start w:val="1"/>
      <w:numFmt w:val="lowerLetter"/>
      <w:lvlText w:val="%5."/>
      <w:lvlJc w:val="left"/>
      <w:pPr>
        <w:ind w:left="4110" w:hanging="360"/>
      </w:pPr>
      <w:rPr>
        <w:rFonts w:hint="default"/>
      </w:rPr>
    </w:lvl>
    <w:lvl w:ilvl="5">
      <w:start w:val="1"/>
      <w:numFmt w:val="lowerRoman"/>
      <w:lvlText w:val="%6."/>
      <w:lvlJc w:val="right"/>
      <w:pPr>
        <w:ind w:left="4830" w:hanging="180"/>
      </w:pPr>
      <w:rPr>
        <w:rFonts w:hint="default"/>
      </w:rPr>
    </w:lvl>
    <w:lvl w:ilvl="6">
      <w:start w:val="1"/>
      <w:numFmt w:val="decimal"/>
      <w:lvlText w:val="%7."/>
      <w:lvlJc w:val="left"/>
      <w:pPr>
        <w:ind w:left="5550" w:hanging="360"/>
      </w:pPr>
      <w:rPr>
        <w:rFonts w:hint="default"/>
      </w:rPr>
    </w:lvl>
    <w:lvl w:ilvl="7">
      <w:start w:val="1"/>
      <w:numFmt w:val="lowerLetter"/>
      <w:lvlText w:val="%8."/>
      <w:lvlJc w:val="left"/>
      <w:pPr>
        <w:ind w:left="6270" w:hanging="360"/>
      </w:pPr>
      <w:rPr>
        <w:rFonts w:hint="default"/>
      </w:rPr>
    </w:lvl>
    <w:lvl w:ilvl="8">
      <w:start w:val="1"/>
      <w:numFmt w:val="lowerRoman"/>
      <w:lvlText w:val="%9."/>
      <w:lvlJc w:val="right"/>
      <w:pPr>
        <w:ind w:left="6990" w:hanging="180"/>
      </w:pPr>
      <w:rPr>
        <w:rFonts w:hint="default"/>
      </w:rPr>
    </w:lvl>
  </w:abstractNum>
  <w:abstractNum w:abstractNumId="11" w15:restartNumberingAfterBreak="0">
    <w:nsid w:val="45B72D76"/>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2930792"/>
    <w:multiLevelType w:val="hybridMultilevel"/>
    <w:tmpl w:val="2280E8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28C52B5"/>
    <w:multiLevelType w:val="multilevel"/>
    <w:tmpl w:val="7F9619FC"/>
    <w:lvl w:ilvl="0">
      <w:start w:val="1"/>
      <w:numFmt w:val="decimal"/>
      <w:lvlText w:val="(%1)"/>
      <w:lvlJc w:val="left"/>
      <w:pPr>
        <w:ind w:left="360" w:hanging="360"/>
      </w:pPr>
      <w:rPr>
        <w:rFonts w:hint="default"/>
        <w:b w:val="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6A6E4CD1"/>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B1F478E"/>
    <w:multiLevelType w:val="multilevel"/>
    <w:tmpl w:val="0FE4FDD2"/>
    <w:lvl w:ilvl="0">
      <w:start w:val="1"/>
      <w:numFmt w:val="lowerLetter"/>
      <w:lvlText w:val="%1)"/>
      <w:lvlJc w:val="left"/>
      <w:pPr>
        <w:ind w:left="1230" w:hanging="360"/>
      </w:pPr>
      <w:rPr>
        <w:rFonts w:hint="default"/>
      </w:rPr>
    </w:lvl>
    <w:lvl w:ilvl="1">
      <w:start w:val="1"/>
      <w:numFmt w:val="lowerLetter"/>
      <w:lvlText w:val="%2."/>
      <w:lvlJc w:val="left"/>
      <w:pPr>
        <w:ind w:left="1950" w:hanging="360"/>
      </w:pPr>
    </w:lvl>
    <w:lvl w:ilvl="2">
      <w:start w:val="1"/>
      <w:numFmt w:val="lowerRoman"/>
      <w:lvlText w:val="%3."/>
      <w:lvlJc w:val="right"/>
      <w:pPr>
        <w:ind w:left="2670" w:hanging="180"/>
      </w:pPr>
    </w:lvl>
    <w:lvl w:ilvl="3">
      <w:start w:val="1"/>
      <w:numFmt w:val="decimal"/>
      <w:lvlText w:val="%4."/>
      <w:lvlJc w:val="left"/>
      <w:pPr>
        <w:ind w:left="3390" w:hanging="360"/>
      </w:pPr>
    </w:lvl>
    <w:lvl w:ilvl="4">
      <w:start w:val="1"/>
      <w:numFmt w:val="lowerLetter"/>
      <w:lvlText w:val="%5."/>
      <w:lvlJc w:val="left"/>
      <w:pPr>
        <w:ind w:left="4110" w:hanging="360"/>
      </w:pPr>
    </w:lvl>
    <w:lvl w:ilvl="5">
      <w:start w:val="1"/>
      <w:numFmt w:val="lowerRoman"/>
      <w:lvlText w:val="%6."/>
      <w:lvlJc w:val="right"/>
      <w:pPr>
        <w:ind w:left="4830" w:hanging="180"/>
      </w:pPr>
    </w:lvl>
    <w:lvl w:ilvl="6">
      <w:start w:val="1"/>
      <w:numFmt w:val="decimal"/>
      <w:lvlText w:val="%7."/>
      <w:lvlJc w:val="left"/>
      <w:pPr>
        <w:ind w:left="5550" w:hanging="360"/>
      </w:pPr>
    </w:lvl>
    <w:lvl w:ilvl="7">
      <w:start w:val="1"/>
      <w:numFmt w:val="lowerLetter"/>
      <w:lvlText w:val="%8."/>
      <w:lvlJc w:val="left"/>
      <w:pPr>
        <w:ind w:left="6270" w:hanging="360"/>
      </w:pPr>
    </w:lvl>
    <w:lvl w:ilvl="8">
      <w:start w:val="1"/>
      <w:numFmt w:val="lowerRoman"/>
      <w:lvlText w:val="%9."/>
      <w:lvlJc w:val="right"/>
      <w:pPr>
        <w:ind w:left="6990" w:hanging="180"/>
      </w:pPr>
    </w:lvl>
  </w:abstractNum>
  <w:abstractNum w:abstractNumId="16" w15:restartNumberingAfterBreak="0">
    <w:nsid w:val="72265E73"/>
    <w:multiLevelType w:val="singleLevel"/>
    <w:tmpl w:val="533810DA"/>
    <w:lvl w:ilvl="0">
      <w:numFmt w:val="bullet"/>
      <w:lvlText w:val="-"/>
      <w:lvlJc w:val="left"/>
      <w:pPr>
        <w:tabs>
          <w:tab w:val="num" w:pos="360"/>
        </w:tabs>
        <w:ind w:left="360" w:hanging="360"/>
      </w:pPr>
      <w:rPr>
        <w:rFonts w:ascii="Times New Roman" w:hAnsi="Times New Roman" w:hint="default"/>
      </w:rPr>
    </w:lvl>
  </w:abstractNum>
  <w:num w:numId="1" w16cid:durableId="207760125">
    <w:abstractNumId w:val="5"/>
  </w:num>
  <w:num w:numId="2" w16cid:durableId="382758002">
    <w:abstractNumId w:val="16"/>
  </w:num>
  <w:num w:numId="3" w16cid:durableId="387731533">
    <w:abstractNumId w:val="8"/>
  </w:num>
  <w:num w:numId="4" w16cid:durableId="1426725587">
    <w:abstractNumId w:val="3"/>
  </w:num>
  <w:num w:numId="5" w16cid:durableId="1368409259">
    <w:abstractNumId w:val="2"/>
  </w:num>
  <w:num w:numId="6" w16cid:durableId="582834948">
    <w:abstractNumId w:val="14"/>
  </w:num>
  <w:num w:numId="7" w16cid:durableId="1433622041">
    <w:abstractNumId w:val="11"/>
  </w:num>
  <w:num w:numId="8" w16cid:durableId="144008921">
    <w:abstractNumId w:val="0"/>
  </w:num>
  <w:num w:numId="9" w16cid:durableId="587546749">
    <w:abstractNumId w:val="7"/>
  </w:num>
  <w:num w:numId="10" w16cid:durableId="1644046124">
    <w:abstractNumId w:val="1"/>
  </w:num>
  <w:num w:numId="11" w16cid:durableId="1623802901">
    <w:abstractNumId w:val="1"/>
    <w:lvlOverride w:ilvl="0">
      <w:startOverride w:val="1"/>
    </w:lvlOverride>
  </w:num>
  <w:num w:numId="12" w16cid:durableId="1308824228">
    <w:abstractNumId w:val="1"/>
    <w:lvlOverride w:ilvl="0">
      <w:startOverride w:val="1"/>
    </w:lvlOverride>
  </w:num>
  <w:num w:numId="13" w16cid:durableId="18824935">
    <w:abstractNumId w:val="15"/>
  </w:num>
  <w:num w:numId="14" w16cid:durableId="521474405">
    <w:abstractNumId w:val="6"/>
  </w:num>
  <w:num w:numId="15" w16cid:durableId="1697341364">
    <w:abstractNumId w:val="10"/>
  </w:num>
  <w:num w:numId="16" w16cid:durableId="1004938028">
    <w:abstractNumId w:val="0"/>
  </w:num>
  <w:num w:numId="17" w16cid:durableId="408119903">
    <w:abstractNumId w:val="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2104938">
    <w:abstractNumId w:val="6"/>
  </w:num>
  <w:num w:numId="19" w16cid:durableId="245767125">
    <w:abstractNumId w:val="9"/>
  </w:num>
  <w:num w:numId="20" w16cid:durableId="640112668">
    <w:abstractNumId w:val="0"/>
  </w:num>
  <w:num w:numId="21" w16cid:durableId="1949314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4622249">
    <w:abstractNumId w:val="0"/>
  </w:num>
  <w:num w:numId="23" w16cid:durableId="274412851">
    <w:abstractNumId w:val="6"/>
  </w:num>
  <w:num w:numId="24" w16cid:durableId="574048978">
    <w:abstractNumId w:val="0"/>
  </w:num>
  <w:num w:numId="25" w16cid:durableId="620648281">
    <w:abstractNumId w:val="12"/>
  </w:num>
  <w:num w:numId="26" w16cid:durableId="1295915280">
    <w:abstractNumId w:val="6"/>
  </w:num>
  <w:num w:numId="27" w16cid:durableId="1002200035">
    <w:abstractNumId w:val="4"/>
  </w:num>
  <w:num w:numId="28" w16cid:durableId="491142040">
    <w:abstractNumId w:val="0"/>
  </w:num>
  <w:num w:numId="29" w16cid:durableId="103699144">
    <w:abstractNumId w:val="0"/>
  </w:num>
  <w:num w:numId="30" w16cid:durableId="1927228924">
    <w:abstractNumId w:val="0"/>
  </w:num>
  <w:num w:numId="31" w16cid:durableId="1028140080">
    <w:abstractNumId w:val="0"/>
  </w:num>
  <w:num w:numId="32" w16cid:durableId="158036235">
    <w:abstractNumId w:val="0"/>
  </w:num>
  <w:num w:numId="33" w16cid:durableId="971331598">
    <w:abstractNumId w:val="0"/>
  </w:num>
  <w:num w:numId="34" w16cid:durableId="904872775">
    <w:abstractNumId w:val="13"/>
  </w:num>
  <w:num w:numId="35" w16cid:durableId="1213226110">
    <w:abstractNumId w:val="0"/>
  </w:num>
  <w:num w:numId="36" w16cid:durableId="487938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removePersonalInformation/>
  <w:removeDateAndTime/>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70"/>
  <w:drawingGridHorizontalSpacing w:val="120"/>
  <w:displayHorizontalDrawingGridEvery w:val="2"/>
  <w:noPunctuationKerning/>
  <w:characterSpacingControl w:val="doNotCompress"/>
  <w:hdrShapeDefaults>
    <o:shapedefaults v:ext="edit" spidmax="22529">
      <o:colormru v:ext="edit" colors="#f2940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47D"/>
    <w:rsid w:val="000058A4"/>
    <w:rsid w:val="00006AC9"/>
    <w:rsid w:val="00013D29"/>
    <w:rsid w:val="000168C8"/>
    <w:rsid w:val="00020192"/>
    <w:rsid w:val="00022E5E"/>
    <w:rsid w:val="00036A22"/>
    <w:rsid w:val="00042B0F"/>
    <w:rsid w:val="0004313E"/>
    <w:rsid w:val="00044520"/>
    <w:rsid w:val="00045A2F"/>
    <w:rsid w:val="0004794F"/>
    <w:rsid w:val="0005468F"/>
    <w:rsid w:val="000643D9"/>
    <w:rsid w:val="0006555A"/>
    <w:rsid w:val="00066AE2"/>
    <w:rsid w:val="00073C2F"/>
    <w:rsid w:val="00076C5E"/>
    <w:rsid w:val="0008229D"/>
    <w:rsid w:val="00085FE5"/>
    <w:rsid w:val="00086A58"/>
    <w:rsid w:val="00090406"/>
    <w:rsid w:val="000A4074"/>
    <w:rsid w:val="000A42DF"/>
    <w:rsid w:val="000B1080"/>
    <w:rsid w:val="000C0280"/>
    <w:rsid w:val="000C1C13"/>
    <w:rsid w:val="000C47A5"/>
    <w:rsid w:val="000D0A2D"/>
    <w:rsid w:val="000D4AFC"/>
    <w:rsid w:val="000D5E18"/>
    <w:rsid w:val="000E08ED"/>
    <w:rsid w:val="000E0B0C"/>
    <w:rsid w:val="000E52CF"/>
    <w:rsid w:val="000E5341"/>
    <w:rsid w:val="000E766B"/>
    <w:rsid w:val="000F148C"/>
    <w:rsid w:val="0010045B"/>
    <w:rsid w:val="001038C9"/>
    <w:rsid w:val="001078FE"/>
    <w:rsid w:val="00111E63"/>
    <w:rsid w:val="00112634"/>
    <w:rsid w:val="00115AA1"/>
    <w:rsid w:val="00120F47"/>
    <w:rsid w:val="0012340B"/>
    <w:rsid w:val="00134ABE"/>
    <w:rsid w:val="001442F4"/>
    <w:rsid w:val="00160190"/>
    <w:rsid w:val="001633F1"/>
    <w:rsid w:val="00164C7A"/>
    <w:rsid w:val="0016719D"/>
    <w:rsid w:val="0016736F"/>
    <w:rsid w:val="00171625"/>
    <w:rsid w:val="001720CD"/>
    <w:rsid w:val="00173F6A"/>
    <w:rsid w:val="0017710B"/>
    <w:rsid w:val="0018010B"/>
    <w:rsid w:val="001810D3"/>
    <w:rsid w:val="001837DB"/>
    <w:rsid w:val="00184936"/>
    <w:rsid w:val="00184D6F"/>
    <w:rsid w:val="00185D36"/>
    <w:rsid w:val="00186A05"/>
    <w:rsid w:val="0019592D"/>
    <w:rsid w:val="00196210"/>
    <w:rsid w:val="001A19CE"/>
    <w:rsid w:val="001A1F62"/>
    <w:rsid w:val="001A5B31"/>
    <w:rsid w:val="001A6AA8"/>
    <w:rsid w:val="001C57CB"/>
    <w:rsid w:val="001D305D"/>
    <w:rsid w:val="001D36D1"/>
    <w:rsid w:val="001D3826"/>
    <w:rsid w:val="001D55B9"/>
    <w:rsid w:val="001E05A2"/>
    <w:rsid w:val="001E5F37"/>
    <w:rsid w:val="001F19BA"/>
    <w:rsid w:val="00202FF5"/>
    <w:rsid w:val="00207887"/>
    <w:rsid w:val="002119E0"/>
    <w:rsid w:val="00211B3A"/>
    <w:rsid w:val="00216BD1"/>
    <w:rsid w:val="00226C9B"/>
    <w:rsid w:val="00236A97"/>
    <w:rsid w:val="00246E49"/>
    <w:rsid w:val="00247636"/>
    <w:rsid w:val="00260644"/>
    <w:rsid w:val="00264BB4"/>
    <w:rsid w:val="0026516E"/>
    <w:rsid w:val="002676A7"/>
    <w:rsid w:val="00267862"/>
    <w:rsid w:val="00274289"/>
    <w:rsid w:val="002761EF"/>
    <w:rsid w:val="00287704"/>
    <w:rsid w:val="00292229"/>
    <w:rsid w:val="00296DE4"/>
    <w:rsid w:val="002A4A03"/>
    <w:rsid w:val="002A51B4"/>
    <w:rsid w:val="002C1253"/>
    <w:rsid w:val="002C419D"/>
    <w:rsid w:val="002C41D3"/>
    <w:rsid w:val="002C4E95"/>
    <w:rsid w:val="002C7A2B"/>
    <w:rsid w:val="002D0A96"/>
    <w:rsid w:val="002D24C4"/>
    <w:rsid w:val="002E0842"/>
    <w:rsid w:val="002F151F"/>
    <w:rsid w:val="002F7C9B"/>
    <w:rsid w:val="00311040"/>
    <w:rsid w:val="003232C6"/>
    <w:rsid w:val="0032486A"/>
    <w:rsid w:val="0032575C"/>
    <w:rsid w:val="00327B56"/>
    <w:rsid w:val="0034394F"/>
    <w:rsid w:val="00345048"/>
    <w:rsid w:val="00346681"/>
    <w:rsid w:val="00350479"/>
    <w:rsid w:val="00366F8C"/>
    <w:rsid w:val="00374B97"/>
    <w:rsid w:val="00376418"/>
    <w:rsid w:val="00377662"/>
    <w:rsid w:val="003836C5"/>
    <w:rsid w:val="00391197"/>
    <w:rsid w:val="003A7A12"/>
    <w:rsid w:val="003B26E0"/>
    <w:rsid w:val="003B2D9B"/>
    <w:rsid w:val="003C6AA5"/>
    <w:rsid w:val="003D0513"/>
    <w:rsid w:val="003D0DB5"/>
    <w:rsid w:val="003E3778"/>
    <w:rsid w:val="003E6A19"/>
    <w:rsid w:val="003F030C"/>
    <w:rsid w:val="003F064F"/>
    <w:rsid w:val="003F1A2B"/>
    <w:rsid w:val="003F1AA0"/>
    <w:rsid w:val="003F52F6"/>
    <w:rsid w:val="003F7B3E"/>
    <w:rsid w:val="00400B8F"/>
    <w:rsid w:val="0040322B"/>
    <w:rsid w:val="00403B5C"/>
    <w:rsid w:val="00421DE5"/>
    <w:rsid w:val="0042763E"/>
    <w:rsid w:val="00431DCD"/>
    <w:rsid w:val="00433E0F"/>
    <w:rsid w:val="00436160"/>
    <w:rsid w:val="00445E6A"/>
    <w:rsid w:val="00452279"/>
    <w:rsid w:val="004523DB"/>
    <w:rsid w:val="00454BCF"/>
    <w:rsid w:val="00455A31"/>
    <w:rsid w:val="00466482"/>
    <w:rsid w:val="0046742D"/>
    <w:rsid w:val="00470E6F"/>
    <w:rsid w:val="00472032"/>
    <w:rsid w:val="00472D80"/>
    <w:rsid w:val="0047484A"/>
    <w:rsid w:val="0049323B"/>
    <w:rsid w:val="004A0810"/>
    <w:rsid w:val="004A2848"/>
    <w:rsid w:val="004A2C8A"/>
    <w:rsid w:val="004A3B73"/>
    <w:rsid w:val="004A561E"/>
    <w:rsid w:val="004A6470"/>
    <w:rsid w:val="004B4B45"/>
    <w:rsid w:val="004B769A"/>
    <w:rsid w:val="004C2B0D"/>
    <w:rsid w:val="004D156B"/>
    <w:rsid w:val="004D55C0"/>
    <w:rsid w:val="004D7AB6"/>
    <w:rsid w:val="004D7DBC"/>
    <w:rsid w:val="004E0821"/>
    <w:rsid w:val="004E587D"/>
    <w:rsid w:val="004E687D"/>
    <w:rsid w:val="004E7C89"/>
    <w:rsid w:val="004F2E71"/>
    <w:rsid w:val="004F2F93"/>
    <w:rsid w:val="004F7DD2"/>
    <w:rsid w:val="00503BCB"/>
    <w:rsid w:val="005127B0"/>
    <w:rsid w:val="005153F7"/>
    <w:rsid w:val="005237E2"/>
    <w:rsid w:val="005271EB"/>
    <w:rsid w:val="00530E00"/>
    <w:rsid w:val="00532E21"/>
    <w:rsid w:val="005356C3"/>
    <w:rsid w:val="0054724D"/>
    <w:rsid w:val="0055247F"/>
    <w:rsid w:val="00554A79"/>
    <w:rsid w:val="00562D5B"/>
    <w:rsid w:val="005673CA"/>
    <w:rsid w:val="00570781"/>
    <w:rsid w:val="005744C6"/>
    <w:rsid w:val="00586D11"/>
    <w:rsid w:val="00586E84"/>
    <w:rsid w:val="00593ACA"/>
    <w:rsid w:val="00597ED7"/>
    <w:rsid w:val="005C3711"/>
    <w:rsid w:val="005C42F3"/>
    <w:rsid w:val="005C750D"/>
    <w:rsid w:val="005D1A40"/>
    <w:rsid w:val="005E4297"/>
    <w:rsid w:val="005E5663"/>
    <w:rsid w:val="005E5C34"/>
    <w:rsid w:val="005F1A40"/>
    <w:rsid w:val="00601439"/>
    <w:rsid w:val="00605D71"/>
    <w:rsid w:val="006069B6"/>
    <w:rsid w:val="006107A8"/>
    <w:rsid w:val="0061446A"/>
    <w:rsid w:val="006168FF"/>
    <w:rsid w:val="006211EE"/>
    <w:rsid w:val="00644199"/>
    <w:rsid w:val="00645397"/>
    <w:rsid w:val="006503A5"/>
    <w:rsid w:val="00650672"/>
    <w:rsid w:val="00652A06"/>
    <w:rsid w:val="00670A59"/>
    <w:rsid w:val="006772D2"/>
    <w:rsid w:val="0068679A"/>
    <w:rsid w:val="00687869"/>
    <w:rsid w:val="00695BFA"/>
    <w:rsid w:val="00697B4F"/>
    <w:rsid w:val="006A0AD1"/>
    <w:rsid w:val="006A1D0C"/>
    <w:rsid w:val="006B02AA"/>
    <w:rsid w:val="006C006D"/>
    <w:rsid w:val="006C09C8"/>
    <w:rsid w:val="006C722F"/>
    <w:rsid w:val="006C7A30"/>
    <w:rsid w:val="006D299A"/>
    <w:rsid w:val="006D2E60"/>
    <w:rsid w:val="006E0441"/>
    <w:rsid w:val="006F233D"/>
    <w:rsid w:val="006F51AD"/>
    <w:rsid w:val="006F569E"/>
    <w:rsid w:val="007100F3"/>
    <w:rsid w:val="00715774"/>
    <w:rsid w:val="00722426"/>
    <w:rsid w:val="00736A02"/>
    <w:rsid w:val="00741CB0"/>
    <w:rsid w:val="00761953"/>
    <w:rsid w:val="00761C69"/>
    <w:rsid w:val="00763635"/>
    <w:rsid w:val="00763B0B"/>
    <w:rsid w:val="00773E3B"/>
    <w:rsid w:val="0078517C"/>
    <w:rsid w:val="00786AEC"/>
    <w:rsid w:val="00790609"/>
    <w:rsid w:val="007927C8"/>
    <w:rsid w:val="007953DC"/>
    <w:rsid w:val="007A790D"/>
    <w:rsid w:val="007B0725"/>
    <w:rsid w:val="007B6111"/>
    <w:rsid w:val="007C3846"/>
    <w:rsid w:val="007C6267"/>
    <w:rsid w:val="007F273A"/>
    <w:rsid w:val="0080275F"/>
    <w:rsid w:val="00804BEA"/>
    <w:rsid w:val="00816745"/>
    <w:rsid w:val="00822026"/>
    <w:rsid w:val="00830138"/>
    <w:rsid w:val="0083204F"/>
    <w:rsid w:val="00832900"/>
    <w:rsid w:val="00832B88"/>
    <w:rsid w:val="00836035"/>
    <w:rsid w:val="00836747"/>
    <w:rsid w:val="00841BEC"/>
    <w:rsid w:val="00850AB8"/>
    <w:rsid w:val="00853082"/>
    <w:rsid w:val="00865E50"/>
    <w:rsid w:val="008674D3"/>
    <w:rsid w:val="00872924"/>
    <w:rsid w:val="0087516A"/>
    <w:rsid w:val="0087539B"/>
    <w:rsid w:val="00877F4D"/>
    <w:rsid w:val="00880CD4"/>
    <w:rsid w:val="00882253"/>
    <w:rsid w:val="00885F80"/>
    <w:rsid w:val="008877E8"/>
    <w:rsid w:val="00890C2A"/>
    <w:rsid w:val="008A1081"/>
    <w:rsid w:val="008A65D0"/>
    <w:rsid w:val="008B0C39"/>
    <w:rsid w:val="008B2906"/>
    <w:rsid w:val="008B3CC9"/>
    <w:rsid w:val="008C4048"/>
    <w:rsid w:val="008D0711"/>
    <w:rsid w:val="008D6597"/>
    <w:rsid w:val="008E7DB0"/>
    <w:rsid w:val="008F27EF"/>
    <w:rsid w:val="008F3FB9"/>
    <w:rsid w:val="008F5F09"/>
    <w:rsid w:val="008F71FA"/>
    <w:rsid w:val="00912F0B"/>
    <w:rsid w:val="00916A8B"/>
    <w:rsid w:val="00931FB3"/>
    <w:rsid w:val="009373D5"/>
    <w:rsid w:val="0094003E"/>
    <w:rsid w:val="00940440"/>
    <w:rsid w:val="009443E7"/>
    <w:rsid w:val="009467DD"/>
    <w:rsid w:val="009473DF"/>
    <w:rsid w:val="00953058"/>
    <w:rsid w:val="00953D98"/>
    <w:rsid w:val="009548A3"/>
    <w:rsid w:val="00973E8F"/>
    <w:rsid w:val="00975ED9"/>
    <w:rsid w:val="00987B27"/>
    <w:rsid w:val="009942D2"/>
    <w:rsid w:val="009A3AB0"/>
    <w:rsid w:val="009B5FF8"/>
    <w:rsid w:val="009B67AC"/>
    <w:rsid w:val="009B72A3"/>
    <w:rsid w:val="009B72BA"/>
    <w:rsid w:val="009C0BAC"/>
    <w:rsid w:val="009C0D49"/>
    <w:rsid w:val="009C263F"/>
    <w:rsid w:val="009D073D"/>
    <w:rsid w:val="009D1DD5"/>
    <w:rsid w:val="009D3E45"/>
    <w:rsid w:val="009E3FF0"/>
    <w:rsid w:val="009E5A61"/>
    <w:rsid w:val="009F0799"/>
    <w:rsid w:val="009F287B"/>
    <w:rsid w:val="00A03E9A"/>
    <w:rsid w:val="00A05116"/>
    <w:rsid w:val="00A06F7A"/>
    <w:rsid w:val="00A25DB6"/>
    <w:rsid w:val="00A3453B"/>
    <w:rsid w:val="00A35F7F"/>
    <w:rsid w:val="00A45DAB"/>
    <w:rsid w:val="00A530B2"/>
    <w:rsid w:val="00A61F62"/>
    <w:rsid w:val="00A6299E"/>
    <w:rsid w:val="00A70087"/>
    <w:rsid w:val="00A712A9"/>
    <w:rsid w:val="00A72F18"/>
    <w:rsid w:val="00A75895"/>
    <w:rsid w:val="00A75D77"/>
    <w:rsid w:val="00A9382E"/>
    <w:rsid w:val="00A95B2F"/>
    <w:rsid w:val="00AA2530"/>
    <w:rsid w:val="00AB7F68"/>
    <w:rsid w:val="00AC0B6C"/>
    <w:rsid w:val="00AC29EE"/>
    <w:rsid w:val="00AC45AA"/>
    <w:rsid w:val="00AC6A0F"/>
    <w:rsid w:val="00AC75F7"/>
    <w:rsid w:val="00AD15AA"/>
    <w:rsid w:val="00AD362F"/>
    <w:rsid w:val="00AE3876"/>
    <w:rsid w:val="00AE5C9E"/>
    <w:rsid w:val="00AE73E6"/>
    <w:rsid w:val="00AF07CA"/>
    <w:rsid w:val="00AF1C35"/>
    <w:rsid w:val="00AF377A"/>
    <w:rsid w:val="00AF747D"/>
    <w:rsid w:val="00B0030E"/>
    <w:rsid w:val="00B0072F"/>
    <w:rsid w:val="00B02C15"/>
    <w:rsid w:val="00B03316"/>
    <w:rsid w:val="00B26BC4"/>
    <w:rsid w:val="00B33B7E"/>
    <w:rsid w:val="00B3422F"/>
    <w:rsid w:val="00B44699"/>
    <w:rsid w:val="00B57FA7"/>
    <w:rsid w:val="00B61FB0"/>
    <w:rsid w:val="00B63738"/>
    <w:rsid w:val="00B80BDB"/>
    <w:rsid w:val="00B946F9"/>
    <w:rsid w:val="00BA1833"/>
    <w:rsid w:val="00BA5DC5"/>
    <w:rsid w:val="00BC19FE"/>
    <w:rsid w:val="00BC5B4B"/>
    <w:rsid w:val="00BC6468"/>
    <w:rsid w:val="00BD037F"/>
    <w:rsid w:val="00BD1A7E"/>
    <w:rsid w:val="00BD2CCE"/>
    <w:rsid w:val="00BD34AB"/>
    <w:rsid w:val="00BD6B22"/>
    <w:rsid w:val="00BE4CDF"/>
    <w:rsid w:val="00BE655F"/>
    <w:rsid w:val="00BF5AD3"/>
    <w:rsid w:val="00C02382"/>
    <w:rsid w:val="00C06060"/>
    <w:rsid w:val="00C0658A"/>
    <w:rsid w:val="00C2072D"/>
    <w:rsid w:val="00C251E8"/>
    <w:rsid w:val="00C35D08"/>
    <w:rsid w:val="00C36C2F"/>
    <w:rsid w:val="00C435BB"/>
    <w:rsid w:val="00C46958"/>
    <w:rsid w:val="00C47D09"/>
    <w:rsid w:val="00C57A64"/>
    <w:rsid w:val="00C62091"/>
    <w:rsid w:val="00C71103"/>
    <w:rsid w:val="00C711F8"/>
    <w:rsid w:val="00C837CA"/>
    <w:rsid w:val="00C9252B"/>
    <w:rsid w:val="00C9794B"/>
    <w:rsid w:val="00CA46E4"/>
    <w:rsid w:val="00CC08F2"/>
    <w:rsid w:val="00CC4B31"/>
    <w:rsid w:val="00CC58EA"/>
    <w:rsid w:val="00CD0BAD"/>
    <w:rsid w:val="00CE306E"/>
    <w:rsid w:val="00CE6886"/>
    <w:rsid w:val="00CF450F"/>
    <w:rsid w:val="00CF4AC8"/>
    <w:rsid w:val="00D12C69"/>
    <w:rsid w:val="00D32BF9"/>
    <w:rsid w:val="00D33E77"/>
    <w:rsid w:val="00D34907"/>
    <w:rsid w:val="00D3614A"/>
    <w:rsid w:val="00D36C09"/>
    <w:rsid w:val="00D50BEB"/>
    <w:rsid w:val="00D517BC"/>
    <w:rsid w:val="00D56D6A"/>
    <w:rsid w:val="00D63AC5"/>
    <w:rsid w:val="00D70F08"/>
    <w:rsid w:val="00D72AAA"/>
    <w:rsid w:val="00D806F0"/>
    <w:rsid w:val="00D814F7"/>
    <w:rsid w:val="00D83D37"/>
    <w:rsid w:val="00D917D9"/>
    <w:rsid w:val="00D967E5"/>
    <w:rsid w:val="00D96E08"/>
    <w:rsid w:val="00DA1A6A"/>
    <w:rsid w:val="00DA364C"/>
    <w:rsid w:val="00DB0780"/>
    <w:rsid w:val="00DB0ED9"/>
    <w:rsid w:val="00DB4AF8"/>
    <w:rsid w:val="00DB4DD3"/>
    <w:rsid w:val="00DC3985"/>
    <w:rsid w:val="00DC3A37"/>
    <w:rsid w:val="00DD086B"/>
    <w:rsid w:val="00DD2004"/>
    <w:rsid w:val="00DD27BF"/>
    <w:rsid w:val="00DD4714"/>
    <w:rsid w:val="00DD711B"/>
    <w:rsid w:val="00DE2604"/>
    <w:rsid w:val="00DE41E2"/>
    <w:rsid w:val="00DE4BD9"/>
    <w:rsid w:val="00DE58AE"/>
    <w:rsid w:val="00DF42DA"/>
    <w:rsid w:val="00DF73D0"/>
    <w:rsid w:val="00DF77ED"/>
    <w:rsid w:val="00E017C6"/>
    <w:rsid w:val="00E03421"/>
    <w:rsid w:val="00E04664"/>
    <w:rsid w:val="00E13B4E"/>
    <w:rsid w:val="00E14A97"/>
    <w:rsid w:val="00E15D99"/>
    <w:rsid w:val="00E233FD"/>
    <w:rsid w:val="00E24E6A"/>
    <w:rsid w:val="00E26AD9"/>
    <w:rsid w:val="00E3381A"/>
    <w:rsid w:val="00E3676D"/>
    <w:rsid w:val="00E4717A"/>
    <w:rsid w:val="00E5468B"/>
    <w:rsid w:val="00E54E6E"/>
    <w:rsid w:val="00E57A1A"/>
    <w:rsid w:val="00E64B37"/>
    <w:rsid w:val="00E74B8E"/>
    <w:rsid w:val="00E75121"/>
    <w:rsid w:val="00E90948"/>
    <w:rsid w:val="00E90C62"/>
    <w:rsid w:val="00E912C5"/>
    <w:rsid w:val="00E91582"/>
    <w:rsid w:val="00E91BF4"/>
    <w:rsid w:val="00E97ACC"/>
    <w:rsid w:val="00EA4396"/>
    <w:rsid w:val="00EB3B86"/>
    <w:rsid w:val="00EB64B4"/>
    <w:rsid w:val="00EC7BF9"/>
    <w:rsid w:val="00ED101F"/>
    <w:rsid w:val="00EE4706"/>
    <w:rsid w:val="00EE5C3F"/>
    <w:rsid w:val="00EF68F8"/>
    <w:rsid w:val="00F00B75"/>
    <w:rsid w:val="00F01BF1"/>
    <w:rsid w:val="00F034FE"/>
    <w:rsid w:val="00F12419"/>
    <w:rsid w:val="00F12CE5"/>
    <w:rsid w:val="00F201B7"/>
    <w:rsid w:val="00F21534"/>
    <w:rsid w:val="00F2245C"/>
    <w:rsid w:val="00F22C2A"/>
    <w:rsid w:val="00F26256"/>
    <w:rsid w:val="00F37FF7"/>
    <w:rsid w:val="00F41A49"/>
    <w:rsid w:val="00F46BE0"/>
    <w:rsid w:val="00F50966"/>
    <w:rsid w:val="00F52F99"/>
    <w:rsid w:val="00F53D67"/>
    <w:rsid w:val="00F5555B"/>
    <w:rsid w:val="00F6337F"/>
    <w:rsid w:val="00F645DE"/>
    <w:rsid w:val="00F701A7"/>
    <w:rsid w:val="00F840A9"/>
    <w:rsid w:val="00F91165"/>
    <w:rsid w:val="00F92DB6"/>
    <w:rsid w:val="00FA0587"/>
    <w:rsid w:val="00FA0E42"/>
    <w:rsid w:val="00FB435C"/>
    <w:rsid w:val="00FC7230"/>
    <w:rsid w:val="00FC7634"/>
    <w:rsid w:val="00FD42BD"/>
    <w:rsid w:val="00FD50C4"/>
    <w:rsid w:val="00FE0222"/>
    <w:rsid w:val="00FE18B1"/>
    <w:rsid w:val="00FE23D2"/>
    <w:rsid w:val="00FF0E9E"/>
    <w:rsid w:val="00FF26E1"/>
    <w:rsid w:val="00FF4B1F"/>
    <w:rsid w:val="00FF4E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colormru v:ext="edit" colors="#f29402"/>
    </o:shapedefaults>
    <o:shapelayout v:ext="edit">
      <o:idmap v:ext="edit" data="1"/>
    </o:shapelayout>
  </w:shapeDefaults>
  <w:decimalSymbol w:val=","/>
  <w:listSeparator w:val=";"/>
  <w14:docId w14:val="15D52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D5E18"/>
    <w:pPr>
      <w:spacing w:after="120" w:line="288" w:lineRule="auto"/>
    </w:pPr>
    <w:rPr>
      <w:rFonts w:ascii="Calibri" w:hAnsi="Calibri"/>
      <w:sz w:val="22"/>
      <w:szCs w:val="24"/>
    </w:rPr>
  </w:style>
  <w:style w:type="paragraph" w:styleId="berschrift1">
    <w:name w:val="heading 1"/>
    <w:basedOn w:val="Standard"/>
    <w:next w:val="Standard"/>
    <w:link w:val="berschrift1Zchn"/>
    <w:qFormat/>
    <w:rsid w:val="00EE4706"/>
    <w:pPr>
      <w:keepNext/>
      <w:keepLines/>
      <w:numPr>
        <w:numId w:val="8"/>
      </w:numPr>
      <w:spacing w:before="360"/>
      <w:outlineLvl w:val="0"/>
    </w:pPr>
    <w:rPr>
      <w:rFonts w:ascii="Arial Narrow" w:hAnsi="Arial Narrow"/>
      <w:b/>
      <w:bCs/>
      <w:sz w:val="24"/>
      <w:szCs w:val="28"/>
    </w:rPr>
  </w:style>
  <w:style w:type="paragraph" w:styleId="berschrift2">
    <w:name w:val="heading 2"/>
    <w:basedOn w:val="Standard"/>
    <w:link w:val="berschrift2Zchn"/>
    <w:unhideWhenUsed/>
    <w:qFormat/>
    <w:rsid w:val="00850AB8"/>
    <w:pPr>
      <w:numPr>
        <w:ilvl w:val="1"/>
        <w:numId w:val="8"/>
      </w:numPr>
      <w:tabs>
        <w:tab w:val="clear" w:pos="2070"/>
        <w:tab w:val="num" w:pos="510"/>
      </w:tabs>
      <w:ind w:left="510"/>
      <w:outlineLvl w:val="1"/>
    </w:pPr>
    <w:rPr>
      <w:rFonts w:ascii="Arial Narrow" w:hAnsi="Arial Narrow"/>
      <w:bCs/>
      <w:sz w:val="24"/>
      <w:szCs w:val="26"/>
    </w:rPr>
  </w:style>
  <w:style w:type="paragraph" w:styleId="berschrift3">
    <w:name w:val="heading 3"/>
    <w:basedOn w:val="Standard"/>
    <w:next w:val="Standard"/>
    <w:link w:val="berschrift3Zchn"/>
    <w:unhideWhenUsed/>
    <w:qFormat/>
    <w:rsid w:val="00E15D99"/>
    <w:pPr>
      <w:widowControl w:val="0"/>
      <w:numPr>
        <w:numId w:val="14"/>
      </w:numPr>
      <w:spacing w:before="200"/>
      <w:outlineLvl w:val="2"/>
    </w:pPr>
    <w:rPr>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EE4706"/>
    <w:rPr>
      <w:rFonts w:ascii="Arial Narrow" w:hAnsi="Arial Narrow"/>
      <w:b/>
      <w:bCs/>
      <w:sz w:val="24"/>
      <w:szCs w:val="28"/>
    </w:rPr>
  </w:style>
  <w:style w:type="character" w:customStyle="1" w:styleId="berschrift2Zchn">
    <w:name w:val="Überschrift 2 Zchn"/>
    <w:link w:val="berschrift2"/>
    <w:rsid w:val="00850AB8"/>
    <w:rPr>
      <w:rFonts w:ascii="Arial Narrow" w:hAnsi="Arial Narrow"/>
      <w:bCs/>
      <w:sz w:val="24"/>
      <w:szCs w:val="26"/>
    </w:rPr>
  </w:style>
  <w:style w:type="character" w:customStyle="1" w:styleId="berschrift3Zchn">
    <w:name w:val="Überschrift 3 Zchn"/>
    <w:link w:val="berschrift3"/>
    <w:rsid w:val="00E15D99"/>
    <w:rPr>
      <w:rFonts w:ascii="Calibri" w:hAnsi="Calibri"/>
      <w:bCs/>
      <w:sz w:val="22"/>
      <w:szCs w:val="24"/>
    </w:rPr>
  </w:style>
  <w:style w:type="paragraph" w:customStyle="1" w:styleId="Sonderformat3">
    <w:name w:val="Sonderformat3"/>
    <w:basedOn w:val="Standard"/>
    <w:rsid w:val="000D5E18"/>
    <w:pPr>
      <w:spacing w:after="0"/>
      <w:jc w:val="center"/>
    </w:pPr>
    <w:rPr>
      <w:b/>
      <w:bCs/>
      <w:szCs w:val="20"/>
    </w:rPr>
  </w:style>
  <w:style w:type="paragraph" w:styleId="Kopfzeile">
    <w:name w:val="header"/>
    <w:basedOn w:val="Standard"/>
    <w:rsid w:val="006F569E"/>
    <w:pPr>
      <w:tabs>
        <w:tab w:val="center" w:pos="4536"/>
        <w:tab w:val="right" w:pos="9072"/>
      </w:tabs>
    </w:pPr>
    <w:rPr>
      <w:szCs w:val="20"/>
    </w:rPr>
  </w:style>
  <w:style w:type="paragraph" w:styleId="Dokumentstruktur">
    <w:name w:val="Document Map"/>
    <w:basedOn w:val="Standard"/>
    <w:semiHidden/>
    <w:rsid w:val="007A790D"/>
    <w:pPr>
      <w:shd w:val="clear" w:color="auto" w:fill="000080"/>
    </w:pPr>
    <w:rPr>
      <w:rFonts w:ascii="Tahoma" w:hAnsi="Tahoma" w:cs="Tahoma"/>
    </w:rPr>
  </w:style>
  <w:style w:type="paragraph" w:styleId="Fuzeile">
    <w:name w:val="footer"/>
    <w:basedOn w:val="Standard"/>
    <w:link w:val="FuzeileZchn"/>
    <w:uiPriority w:val="99"/>
    <w:rsid w:val="000D5E18"/>
    <w:pPr>
      <w:tabs>
        <w:tab w:val="center" w:pos="4536"/>
        <w:tab w:val="right" w:pos="9356"/>
      </w:tabs>
      <w:spacing w:before="240" w:after="0" w:line="240" w:lineRule="auto"/>
    </w:pPr>
    <w:rPr>
      <w:sz w:val="16"/>
    </w:rPr>
  </w:style>
  <w:style w:type="character" w:customStyle="1" w:styleId="FuzeileZchn">
    <w:name w:val="Fußzeile Zchn"/>
    <w:link w:val="Fuzeile"/>
    <w:uiPriority w:val="99"/>
    <w:rsid w:val="000D5E18"/>
    <w:rPr>
      <w:rFonts w:ascii="Calibri" w:hAnsi="Calibri"/>
      <w:sz w:val="16"/>
      <w:szCs w:val="24"/>
    </w:rPr>
  </w:style>
  <w:style w:type="character" w:styleId="Hyperlink">
    <w:name w:val="Hyperlink"/>
    <w:rsid w:val="007A790D"/>
    <w:rPr>
      <w:color w:val="0000FF"/>
      <w:u w:val="single"/>
    </w:rPr>
  </w:style>
  <w:style w:type="paragraph" w:styleId="Sprechblasentext">
    <w:name w:val="Balloon Text"/>
    <w:basedOn w:val="Standard"/>
    <w:semiHidden/>
    <w:rsid w:val="00601439"/>
    <w:rPr>
      <w:rFonts w:ascii="Tahoma" w:hAnsi="Tahoma" w:cs="Tahoma"/>
      <w:sz w:val="16"/>
      <w:szCs w:val="16"/>
    </w:rPr>
  </w:style>
  <w:style w:type="table" w:customStyle="1" w:styleId="Tabellengitternetz1">
    <w:name w:val="Tabellengitternetz1"/>
    <w:basedOn w:val="NormaleTabelle"/>
    <w:rsid w:val="00374B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1">
    <w:name w:val="Titel1"/>
    <w:basedOn w:val="Standard"/>
    <w:rsid w:val="000D5E18"/>
    <w:pPr>
      <w:jc w:val="center"/>
    </w:pPr>
    <w:rPr>
      <w:b/>
      <w:bCs/>
      <w:sz w:val="36"/>
      <w:szCs w:val="20"/>
    </w:rPr>
  </w:style>
  <w:style w:type="paragraph" w:styleId="Listenabsatz">
    <w:name w:val="List Paragraph"/>
    <w:basedOn w:val="Standard"/>
    <w:uiPriority w:val="34"/>
    <w:qFormat/>
    <w:rsid w:val="008D0711"/>
    <w:pPr>
      <w:ind w:left="708"/>
    </w:pPr>
  </w:style>
  <w:style w:type="paragraph" w:customStyle="1" w:styleId="Sonderformat1">
    <w:name w:val="Sonderformat1"/>
    <w:basedOn w:val="Standard"/>
    <w:rsid w:val="000D5E18"/>
    <w:pPr>
      <w:spacing w:after="0"/>
      <w:jc w:val="center"/>
    </w:pPr>
    <w:rPr>
      <w:sz w:val="12"/>
      <w:szCs w:val="20"/>
    </w:rPr>
  </w:style>
  <w:style w:type="paragraph" w:customStyle="1" w:styleId="Sonderformal2">
    <w:name w:val="Sonderformal2"/>
    <w:basedOn w:val="Standard"/>
    <w:rsid w:val="000D5E18"/>
    <w:pPr>
      <w:spacing w:after="0"/>
    </w:pPr>
    <w:rPr>
      <w:szCs w:val="20"/>
    </w:rPr>
  </w:style>
  <w:style w:type="table" w:customStyle="1" w:styleId="Tabellenraster1">
    <w:name w:val="Tabellenraster1"/>
    <w:basedOn w:val="NormaleTabelle"/>
    <w:rsid w:val="004D7A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nweistext">
    <w:name w:val="Hinweistext"/>
    <w:basedOn w:val="Standard"/>
    <w:qFormat/>
    <w:rsid w:val="00BD34AB"/>
    <w:rPr>
      <w:i/>
      <w:sz w:val="18"/>
      <w:szCs w:val="20"/>
    </w:rPr>
  </w:style>
  <w:style w:type="paragraph" w:styleId="Funotentext">
    <w:name w:val="footnote text"/>
    <w:basedOn w:val="Standard"/>
    <w:link w:val="FunotentextZchn"/>
    <w:rsid w:val="00BD34AB"/>
    <w:pPr>
      <w:spacing w:after="0" w:line="240" w:lineRule="auto"/>
    </w:pPr>
    <w:rPr>
      <w:sz w:val="18"/>
      <w:szCs w:val="20"/>
    </w:rPr>
  </w:style>
  <w:style w:type="character" w:customStyle="1" w:styleId="FunotentextZchn">
    <w:name w:val="Fußnotentext Zchn"/>
    <w:basedOn w:val="Absatz-Standardschriftart"/>
    <w:link w:val="Funotentext"/>
    <w:rsid w:val="00BD34AB"/>
    <w:rPr>
      <w:rFonts w:ascii="Calibri" w:hAnsi="Calibri"/>
      <w:sz w:val="18"/>
    </w:rPr>
  </w:style>
  <w:style w:type="character" w:styleId="Funotenzeichen">
    <w:name w:val="footnote reference"/>
    <w:rsid w:val="00BD34AB"/>
    <w:rPr>
      <w:vertAlign w:val="superscript"/>
    </w:rPr>
  </w:style>
  <w:style w:type="paragraph" w:customStyle="1" w:styleId="Legal">
    <w:name w:val="Legal"/>
    <w:basedOn w:val="Standard"/>
    <w:autoRedefine/>
    <w:qFormat/>
    <w:rsid w:val="00BE655F"/>
    <w:pPr>
      <w:widowControl w:val="0"/>
      <w:spacing w:after="0" w:line="240" w:lineRule="auto"/>
      <w:ind w:left="907"/>
    </w:pPr>
    <w:rPr>
      <w:rFonts w:ascii="Arial" w:hAnsi="Arial"/>
      <w:sz w:val="20"/>
      <w:szCs w:val="20"/>
    </w:rPr>
  </w:style>
  <w:style w:type="paragraph" w:styleId="Titel">
    <w:name w:val="Title"/>
    <w:basedOn w:val="Standard"/>
    <w:next w:val="Standard"/>
    <w:link w:val="TitelZchn"/>
    <w:autoRedefine/>
    <w:uiPriority w:val="10"/>
    <w:qFormat/>
    <w:rsid w:val="004B769A"/>
    <w:pPr>
      <w:pBdr>
        <w:bottom w:val="dotted" w:sz="4" w:space="4" w:color="262626" w:themeColor="text1" w:themeTint="D9"/>
      </w:pBdr>
      <w:spacing w:after="300" w:line="240" w:lineRule="auto"/>
      <w:contextualSpacing/>
    </w:pPr>
    <w:rPr>
      <w:rFonts w:ascii="Quire Sans Pro Light" w:eastAsiaTheme="majorEastAsia" w:hAnsi="Quire Sans Pro Light" w:cstheme="majorBidi"/>
      <w:color w:val="0D0D0D" w:themeColor="text1" w:themeTint="F2"/>
      <w:spacing w:val="5"/>
      <w:kern w:val="28"/>
      <w:sz w:val="44"/>
      <w:szCs w:val="52"/>
    </w:rPr>
  </w:style>
  <w:style w:type="character" w:customStyle="1" w:styleId="TitelZchn">
    <w:name w:val="Titel Zchn"/>
    <w:basedOn w:val="Absatz-Standardschriftart"/>
    <w:link w:val="Titel"/>
    <w:uiPriority w:val="10"/>
    <w:rsid w:val="004B769A"/>
    <w:rPr>
      <w:rFonts w:ascii="Quire Sans Pro Light" w:eastAsiaTheme="majorEastAsia" w:hAnsi="Quire Sans Pro Light" w:cstheme="majorBidi"/>
      <w:color w:val="0D0D0D" w:themeColor="text1" w:themeTint="F2"/>
      <w:spacing w:val="5"/>
      <w:kern w:val="28"/>
      <w:sz w:val="44"/>
      <w:szCs w:val="52"/>
    </w:rPr>
  </w:style>
  <w:style w:type="character" w:styleId="Kommentarzeichen">
    <w:name w:val="annotation reference"/>
    <w:basedOn w:val="Absatz-Standardschriftart"/>
    <w:semiHidden/>
    <w:unhideWhenUsed/>
    <w:rsid w:val="00DC3985"/>
    <w:rPr>
      <w:sz w:val="16"/>
      <w:szCs w:val="16"/>
    </w:rPr>
  </w:style>
  <w:style w:type="paragraph" w:styleId="Kommentartext">
    <w:name w:val="annotation text"/>
    <w:basedOn w:val="Standard"/>
    <w:link w:val="KommentartextZchn"/>
    <w:semiHidden/>
    <w:unhideWhenUsed/>
    <w:rsid w:val="00DC3985"/>
    <w:pPr>
      <w:spacing w:line="240" w:lineRule="auto"/>
    </w:pPr>
    <w:rPr>
      <w:sz w:val="20"/>
      <w:szCs w:val="20"/>
    </w:rPr>
  </w:style>
  <w:style w:type="character" w:customStyle="1" w:styleId="KommentartextZchn">
    <w:name w:val="Kommentartext Zchn"/>
    <w:basedOn w:val="Absatz-Standardschriftart"/>
    <w:link w:val="Kommentartext"/>
    <w:semiHidden/>
    <w:rsid w:val="00DC3985"/>
    <w:rPr>
      <w:rFonts w:ascii="Calibri" w:hAnsi="Calibri"/>
    </w:rPr>
  </w:style>
  <w:style w:type="paragraph" w:styleId="Kommentarthema">
    <w:name w:val="annotation subject"/>
    <w:basedOn w:val="Kommentartext"/>
    <w:next w:val="Kommentartext"/>
    <w:link w:val="KommentarthemaZchn"/>
    <w:semiHidden/>
    <w:unhideWhenUsed/>
    <w:rsid w:val="00DC3985"/>
    <w:rPr>
      <w:b/>
      <w:bCs/>
    </w:rPr>
  </w:style>
  <w:style w:type="character" w:customStyle="1" w:styleId="KommentarthemaZchn">
    <w:name w:val="Kommentarthema Zchn"/>
    <w:basedOn w:val="KommentartextZchn"/>
    <w:link w:val="Kommentarthema"/>
    <w:semiHidden/>
    <w:rsid w:val="00DC3985"/>
    <w:rPr>
      <w:rFonts w:ascii="Calibri" w:hAnsi="Calibri"/>
      <w:b/>
      <w:bCs/>
    </w:rPr>
  </w:style>
  <w:style w:type="character" w:styleId="Platzhaltertext">
    <w:name w:val="Placeholder Text"/>
    <w:basedOn w:val="Absatz-Standardschriftart"/>
    <w:uiPriority w:val="99"/>
    <w:semiHidden/>
    <w:rsid w:val="00226C9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4850485">
      <w:bodyDiv w:val="1"/>
      <w:marLeft w:val="0"/>
      <w:marRight w:val="0"/>
      <w:marTop w:val="0"/>
      <w:marBottom w:val="0"/>
      <w:divBdr>
        <w:top w:val="none" w:sz="0" w:space="0" w:color="auto"/>
        <w:left w:val="none" w:sz="0" w:space="0" w:color="auto"/>
        <w:bottom w:val="none" w:sz="0" w:space="0" w:color="auto"/>
        <w:right w:val="none" w:sz="0" w:space="0" w:color="auto"/>
      </w:divBdr>
      <w:divsChild>
        <w:div w:id="42212890">
          <w:marLeft w:val="0"/>
          <w:marRight w:val="0"/>
          <w:marTop w:val="0"/>
          <w:marBottom w:val="0"/>
          <w:divBdr>
            <w:top w:val="none" w:sz="0" w:space="0" w:color="auto"/>
            <w:left w:val="none" w:sz="0" w:space="0" w:color="auto"/>
            <w:bottom w:val="none" w:sz="0" w:space="0" w:color="auto"/>
            <w:right w:val="none" w:sz="0" w:space="0" w:color="auto"/>
          </w:divBdr>
        </w:div>
        <w:div w:id="169179847">
          <w:marLeft w:val="0"/>
          <w:marRight w:val="0"/>
          <w:marTop w:val="0"/>
          <w:marBottom w:val="0"/>
          <w:divBdr>
            <w:top w:val="none" w:sz="0" w:space="0" w:color="auto"/>
            <w:left w:val="none" w:sz="0" w:space="0" w:color="auto"/>
            <w:bottom w:val="none" w:sz="0" w:space="0" w:color="auto"/>
            <w:right w:val="none" w:sz="0" w:space="0" w:color="auto"/>
          </w:divBdr>
        </w:div>
        <w:div w:id="245577564">
          <w:marLeft w:val="0"/>
          <w:marRight w:val="0"/>
          <w:marTop w:val="0"/>
          <w:marBottom w:val="0"/>
          <w:divBdr>
            <w:top w:val="none" w:sz="0" w:space="0" w:color="auto"/>
            <w:left w:val="none" w:sz="0" w:space="0" w:color="auto"/>
            <w:bottom w:val="none" w:sz="0" w:space="0" w:color="auto"/>
            <w:right w:val="none" w:sz="0" w:space="0" w:color="auto"/>
          </w:divBdr>
        </w:div>
        <w:div w:id="281111268">
          <w:marLeft w:val="0"/>
          <w:marRight w:val="0"/>
          <w:marTop w:val="0"/>
          <w:marBottom w:val="0"/>
          <w:divBdr>
            <w:top w:val="none" w:sz="0" w:space="0" w:color="auto"/>
            <w:left w:val="none" w:sz="0" w:space="0" w:color="auto"/>
            <w:bottom w:val="none" w:sz="0" w:space="0" w:color="auto"/>
            <w:right w:val="none" w:sz="0" w:space="0" w:color="auto"/>
          </w:divBdr>
        </w:div>
        <w:div w:id="410657913">
          <w:marLeft w:val="0"/>
          <w:marRight w:val="0"/>
          <w:marTop w:val="0"/>
          <w:marBottom w:val="0"/>
          <w:divBdr>
            <w:top w:val="none" w:sz="0" w:space="0" w:color="auto"/>
            <w:left w:val="none" w:sz="0" w:space="0" w:color="auto"/>
            <w:bottom w:val="none" w:sz="0" w:space="0" w:color="auto"/>
            <w:right w:val="none" w:sz="0" w:space="0" w:color="auto"/>
          </w:divBdr>
        </w:div>
        <w:div w:id="495801986">
          <w:marLeft w:val="0"/>
          <w:marRight w:val="0"/>
          <w:marTop w:val="0"/>
          <w:marBottom w:val="0"/>
          <w:divBdr>
            <w:top w:val="none" w:sz="0" w:space="0" w:color="auto"/>
            <w:left w:val="none" w:sz="0" w:space="0" w:color="auto"/>
            <w:bottom w:val="none" w:sz="0" w:space="0" w:color="auto"/>
            <w:right w:val="none" w:sz="0" w:space="0" w:color="auto"/>
          </w:divBdr>
        </w:div>
        <w:div w:id="590822060">
          <w:marLeft w:val="0"/>
          <w:marRight w:val="0"/>
          <w:marTop w:val="0"/>
          <w:marBottom w:val="0"/>
          <w:divBdr>
            <w:top w:val="none" w:sz="0" w:space="0" w:color="auto"/>
            <w:left w:val="none" w:sz="0" w:space="0" w:color="auto"/>
            <w:bottom w:val="none" w:sz="0" w:space="0" w:color="auto"/>
            <w:right w:val="none" w:sz="0" w:space="0" w:color="auto"/>
          </w:divBdr>
        </w:div>
        <w:div w:id="688675735">
          <w:marLeft w:val="0"/>
          <w:marRight w:val="0"/>
          <w:marTop w:val="0"/>
          <w:marBottom w:val="0"/>
          <w:divBdr>
            <w:top w:val="none" w:sz="0" w:space="0" w:color="auto"/>
            <w:left w:val="none" w:sz="0" w:space="0" w:color="auto"/>
            <w:bottom w:val="none" w:sz="0" w:space="0" w:color="auto"/>
            <w:right w:val="none" w:sz="0" w:space="0" w:color="auto"/>
          </w:divBdr>
        </w:div>
        <w:div w:id="788354448">
          <w:marLeft w:val="0"/>
          <w:marRight w:val="0"/>
          <w:marTop w:val="0"/>
          <w:marBottom w:val="0"/>
          <w:divBdr>
            <w:top w:val="none" w:sz="0" w:space="0" w:color="auto"/>
            <w:left w:val="none" w:sz="0" w:space="0" w:color="auto"/>
            <w:bottom w:val="none" w:sz="0" w:space="0" w:color="auto"/>
            <w:right w:val="none" w:sz="0" w:space="0" w:color="auto"/>
          </w:divBdr>
        </w:div>
        <w:div w:id="864056074">
          <w:marLeft w:val="0"/>
          <w:marRight w:val="0"/>
          <w:marTop w:val="0"/>
          <w:marBottom w:val="0"/>
          <w:divBdr>
            <w:top w:val="none" w:sz="0" w:space="0" w:color="auto"/>
            <w:left w:val="none" w:sz="0" w:space="0" w:color="auto"/>
            <w:bottom w:val="none" w:sz="0" w:space="0" w:color="auto"/>
            <w:right w:val="none" w:sz="0" w:space="0" w:color="auto"/>
          </w:divBdr>
        </w:div>
        <w:div w:id="873080404">
          <w:marLeft w:val="0"/>
          <w:marRight w:val="0"/>
          <w:marTop w:val="0"/>
          <w:marBottom w:val="0"/>
          <w:divBdr>
            <w:top w:val="none" w:sz="0" w:space="0" w:color="auto"/>
            <w:left w:val="none" w:sz="0" w:space="0" w:color="auto"/>
            <w:bottom w:val="none" w:sz="0" w:space="0" w:color="auto"/>
            <w:right w:val="none" w:sz="0" w:space="0" w:color="auto"/>
          </w:divBdr>
        </w:div>
        <w:div w:id="914628867">
          <w:marLeft w:val="0"/>
          <w:marRight w:val="0"/>
          <w:marTop w:val="0"/>
          <w:marBottom w:val="0"/>
          <w:divBdr>
            <w:top w:val="none" w:sz="0" w:space="0" w:color="auto"/>
            <w:left w:val="none" w:sz="0" w:space="0" w:color="auto"/>
            <w:bottom w:val="none" w:sz="0" w:space="0" w:color="auto"/>
            <w:right w:val="none" w:sz="0" w:space="0" w:color="auto"/>
          </w:divBdr>
        </w:div>
        <w:div w:id="1099106191">
          <w:marLeft w:val="0"/>
          <w:marRight w:val="0"/>
          <w:marTop w:val="0"/>
          <w:marBottom w:val="0"/>
          <w:divBdr>
            <w:top w:val="none" w:sz="0" w:space="0" w:color="auto"/>
            <w:left w:val="none" w:sz="0" w:space="0" w:color="auto"/>
            <w:bottom w:val="none" w:sz="0" w:space="0" w:color="auto"/>
            <w:right w:val="none" w:sz="0" w:space="0" w:color="auto"/>
          </w:divBdr>
        </w:div>
        <w:div w:id="1140658246">
          <w:marLeft w:val="0"/>
          <w:marRight w:val="0"/>
          <w:marTop w:val="0"/>
          <w:marBottom w:val="0"/>
          <w:divBdr>
            <w:top w:val="none" w:sz="0" w:space="0" w:color="auto"/>
            <w:left w:val="none" w:sz="0" w:space="0" w:color="auto"/>
            <w:bottom w:val="none" w:sz="0" w:space="0" w:color="auto"/>
            <w:right w:val="none" w:sz="0" w:space="0" w:color="auto"/>
          </w:divBdr>
        </w:div>
        <w:div w:id="1213420202">
          <w:marLeft w:val="0"/>
          <w:marRight w:val="0"/>
          <w:marTop w:val="0"/>
          <w:marBottom w:val="0"/>
          <w:divBdr>
            <w:top w:val="none" w:sz="0" w:space="0" w:color="auto"/>
            <w:left w:val="none" w:sz="0" w:space="0" w:color="auto"/>
            <w:bottom w:val="none" w:sz="0" w:space="0" w:color="auto"/>
            <w:right w:val="none" w:sz="0" w:space="0" w:color="auto"/>
          </w:divBdr>
        </w:div>
        <w:div w:id="1231041596">
          <w:marLeft w:val="0"/>
          <w:marRight w:val="0"/>
          <w:marTop w:val="0"/>
          <w:marBottom w:val="0"/>
          <w:divBdr>
            <w:top w:val="none" w:sz="0" w:space="0" w:color="auto"/>
            <w:left w:val="none" w:sz="0" w:space="0" w:color="auto"/>
            <w:bottom w:val="none" w:sz="0" w:space="0" w:color="auto"/>
            <w:right w:val="none" w:sz="0" w:space="0" w:color="auto"/>
          </w:divBdr>
        </w:div>
        <w:div w:id="1245795520">
          <w:marLeft w:val="0"/>
          <w:marRight w:val="0"/>
          <w:marTop w:val="0"/>
          <w:marBottom w:val="0"/>
          <w:divBdr>
            <w:top w:val="none" w:sz="0" w:space="0" w:color="auto"/>
            <w:left w:val="none" w:sz="0" w:space="0" w:color="auto"/>
            <w:bottom w:val="none" w:sz="0" w:space="0" w:color="auto"/>
            <w:right w:val="none" w:sz="0" w:space="0" w:color="auto"/>
          </w:divBdr>
        </w:div>
        <w:div w:id="1254969135">
          <w:marLeft w:val="0"/>
          <w:marRight w:val="0"/>
          <w:marTop w:val="0"/>
          <w:marBottom w:val="0"/>
          <w:divBdr>
            <w:top w:val="none" w:sz="0" w:space="0" w:color="auto"/>
            <w:left w:val="none" w:sz="0" w:space="0" w:color="auto"/>
            <w:bottom w:val="none" w:sz="0" w:space="0" w:color="auto"/>
            <w:right w:val="none" w:sz="0" w:space="0" w:color="auto"/>
          </w:divBdr>
        </w:div>
        <w:div w:id="1335719407">
          <w:marLeft w:val="0"/>
          <w:marRight w:val="0"/>
          <w:marTop w:val="0"/>
          <w:marBottom w:val="0"/>
          <w:divBdr>
            <w:top w:val="none" w:sz="0" w:space="0" w:color="auto"/>
            <w:left w:val="none" w:sz="0" w:space="0" w:color="auto"/>
            <w:bottom w:val="none" w:sz="0" w:space="0" w:color="auto"/>
            <w:right w:val="none" w:sz="0" w:space="0" w:color="auto"/>
          </w:divBdr>
        </w:div>
        <w:div w:id="1348412385">
          <w:marLeft w:val="0"/>
          <w:marRight w:val="0"/>
          <w:marTop w:val="0"/>
          <w:marBottom w:val="0"/>
          <w:divBdr>
            <w:top w:val="none" w:sz="0" w:space="0" w:color="auto"/>
            <w:left w:val="none" w:sz="0" w:space="0" w:color="auto"/>
            <w:bottom w:val="none" w:sz="0" w:space="0" w:color="auto"/>
            <w:right w:val="none" w:sz="0" w:space="0" w:color="auto"/>
          </w:divBdr>
        </w:div>
        <w:div w:id="1349142431">
          <w:marLeft w:val="0"/>
          <w:marRight w:val="0"/>
          <w:marTop w:val="0"/>
          <w:marBottom w:val="0"/>
          <w:divBdr>
            <w:top w:val="none" w:sz="0" w:space="0" w:color="auto"/>
            <w:left w:val="none" w:sz="0" w:space="0" w:color="auto"/>
            <w:bottom w:val="none" w:sz="0" w:space="0" w:color="auto"/>
            <w:right w:val="none" w:sz="0" w:space="0" w:color="auto"/>
          </w:divBdr>
        </w:div>
        <w:div w:id="1384987459">
          <w:marLeft w:val="0"/>
          <w:marRight w:val="0"/>
          <w:marTop w:val="0"/>
          <w:marBottom w:val="0"/>
          <w:divBdr>
            <w:top w:val="none" w:sz="0" w:space="0" w:color="auto"/>
            <w:left w:val="none" w:sz="0" w:space="0" w:color="auto"/>
            <w:bottom w:val="none" w:sz="0" w:space="0" w:color="auto"/>
            <w:right w:val="none" w:sz="0" w:space="0" w:color="auto"/>
          </w:divBdr>
        </w:div>
        <w:div w:id="1531214407">
          <w:marLeft w:val="0"/>
          <w:marRight w:val="0"/>
          <w:marTop w:val="0"/>
          <w:marBottom w:val="0"/>
          <w:divBdr>
            <w:top w:val="none" w:sz="0" w:space="0" w:color="auto"/>
            <w:left w:val="none" w:sz="0" w:space="0" w:color="auto"/>
            <w:bottom w:val="none" w:sz="0" w:space="0" w:color="auto"/>
            <w:right w:val="none" w:sz="0" w:space="0" w:color="auto"/>
          </w:divBdr>
        </w:div>
        <w:div w:id="1539004120">
          <w:marLeft w:val="0"/>
          <w:marRight w:val="0"/>
          <w:marTop w:val="0"/>
          <w:marBottom w:val="0"/>
          <w:divBdr>
            <w:top w:val="none" w:sz="0" w:space="0" w:color="auto"/>
            <w:left w:val="none" w:sz="0" w:space="0" w:color="auto"/>
            <w:bottom w:val="none" w:sz="0" w:space="0" w:color="auto"/>
            <w:right w:val="none" w:sz="0" w:space="0" w:color="auto"/>
          </w:divBdr>
        </w:div>
        <w:div w:id="1546212724">
          <w:marLeft w:val="0"/>
          <w:marRight w:val="0"/>
          <w:marTop w:val="0"/>
          <w:marBottom w:val="0"/>
          <w:divBdr>
            <w:top w:val="none" w:sz="0" w:space="0" w:color="auto"/>
            <w:left w:val="none" w:sz="0" w:space="0" w:color="auto"/>
            <w:bottom w:val="none" w:sz="0" w:space="0" w:color="auto"/>
            <w:right w:val="none" w:sz="0" w:space="0" w:color="auto"/>
          </w:divBdr>
        </w:div>
        <w:div w:id="1585726492">
          <w:marLeft w:val="0"/>
          <w:marRight w:val="0"/>
          <w:marTop w:val="0"/>
          <w:marBottom w:val="0"/>
          <w:divBdr>
            <w:top w:val="none" w:sz="0" w:space="0" w:color="auto"/>
            <w:left w:val="none" w:sz="0" w:space="0" w:color="auto"/>
            <w:bottom w:val="none" w:sz="0" w:space="0" w:color="auto"/>
            <w:right w:val="none" w:sz="0" w:space="0" w:color="auto"/>
          </w:divBdr>
        </w:div>
        <w:div w:id="1589119046">
          <w:marLeft w:val="0"/>
          <w:marRight w:val="0"/>
          <w:marTop w:val="0"/>
          <w:marBottom w:val="0"/>
          <w:divBdr>
            <w:top w:val="none" w:sz="0" w:space="0" w:color="auto"/>
            <w:left w:val="none" w:sz="0" w:space="0" w:color="auto"/>
            <w:bottom w:val="none" w:sz="0" w:space="0" w:color="auto"/>
            <w:right w:val="none" w:sz="0" w:space="0" w:color="auto"/>
          </w:divBdr>
        </w:div>
        <w:div w:id="1621063813">
          <w:marLeft w:val="0"/>
          <w:marRight w:val="0"/>
          <w:marTop w:val="0"/>
          <w:marBottom w:val="0"/>
          <w:divBdr>
            <w:top w:val="none" w:sz="0" w:space="0" w:color="auto"/>
            <w:left w:val="none" w:sz="0" w:space="0" w:color="auto"/>
            <w:bottom w:val="none" w:sz="0" w:space="0" w:color="auto"/>
            <w:right w:val="none" w:sz="0" w:space="0" w:color="auto"/>
          </w:divBdr>
        </w:div>
        <w:div w:id="1623221734">
          <w:marLeft w:val="0"/>
          <w:marRight w:val="0"/>
          <w:marTop w:val="0"/>
          <w:marBottom w:val="0"/>
          <w:divBdr>
            <w:top w:val="none" w:sz="0" w:space="0" w:color="auto"/>
            <w:left w:val="none" w:sz="0" w:space="0" w:color="auto"/>
            <w:bottom w:val="none" w:sz="0" w:space="0" w:color="auto"/>
            <w:right w:val="none" w:sz="0" w:space="0" w:color="auto"/>
          </w:divBdr>
        </w:div>
        <w:div w:id="1642928176">
          <w:marLeft w:val="0"/>
          <w:marRight w:val="0"/>
          <w:marTop w:val="0"/>
          <w:marBottom w:val="0"/>
          <w:divBdr>
            <w:top w:val="none" w:sz="0" w:space="0" w:color="auto"/>
            <w:left w:val="none" w:sz="0" w:space="0" w:color="auto"/>
            <w:bottom w:val="none" w:sz="0" w:space="0" w:color="auto"/>
            <w:right w:val="none" w:sz="0" w:space="0" w:color="auto"/>
          </w:divBdr>
        </w:div>
        <w:div w:id="1654917690">
          <w:marLeft w:val="0"/>
          <w:marRight w:val="0"/>
          <w:marTop w:val="0"/>
          <w:marBottom w:val="0"/>
          <w:divBdr>
            <w:top w:val="none" w:sz="0" w:space="0" w:color="auto"/>
            <w:left w:val="none" w:sz="0" w:space="0" w:color="auto"/>
            <w:bottom w:val="none" w:sz="0" w:space="0" w:color="auto"/>
            <w:right w:val="none" w:sz="0" w:space="0" w:color="auto"/>
          </w:divBdr>
        </w:div>
        <w:div w:id="1665551675">
          <w:marLeft w:val="0"/>
          <w:marRight w:val="0"/>
          <w:marTop w:val="0"/>
          <w:marBottom w:val="0"/>
          <w:divBdr>
            <w:top w:val="none" w:sz="0" w:space="0" w:color="auto"/>
            <w:left w:val="none" w:sz="0" w:space="0" w:color="auto"/>
            <w:bottom w:val="none" w:sz="0" w:space="0" w:color="auto"/>
            <w:right w:val="none" w:sz="0" w:space="0" w:color="auto"/>
          </w:divBdr>
        </w:div>
        <w:div w:id="1706559953">
          <w:marLeft w:val="0"/>
          <w:marRight w:val="0"/>
          <w:marTop w:val="0"/>
          <w:marBottom w:val="0"/>
          <w:divBdr>
            <w:top w:val="none" w:sz="0" w:space="0" w:color="auto"/>
            <w:left w:val="none" w:sz="0" w:space="0" w:color="auto"/>
            <w:bottom w:val="none" w:sz="0" w:space="0" w:color="auto"/>
            <w:right w:val="none" w:sz="0" w:space="0" w:color="auto"/>
          </w:divBdr>
        </w:div>
        <w:div w:id="1770346073">
          <w:marLeft w:val="0"/>
          <w:marRight w:val="0"/>
          <w:marTop w:val="0"/>
          <w:marBottom w:val="0"/>
          <w:divBdr>
            <w:top w:val="none" w:sz="0" w:space="0" w:color="auto"/>
            <w:left w:val="none" w:sz="0" w:space="0" w:color="auto"/>
            <w:bottom w:val="none" w:sz="0" w:space="0" w:color="auto"/>
            <w:right w:val="none" w:sz="0" w:space="0" w:color="auto"/>
          </w:divBdr>
        </w:div>
        <w:div w:id="1777943609">
          <w:marLeft w:val="0"/>
          <w:marRight w:val="0"/>
          <w:marTop w:val="0"/>
          <w:marBottom w:val="0"/>
          <w:divBdr>
            <w:top w:val="none" w:sz="0" w:space="0" w:color="auto"/>
            <w:left w:val="none" w:sz="0" w:space="0" w:color="auto"/>
            <w:bottom w:val="none" w:sz="0" w:space="0" w:color="auto"/>
            <w:right w:val="none" w:sz="0" w:space="0" w:color="auto"/>
          </w:divBdr>
        </w:div>
        <w:div w:id="1778981755">
          <w:marLeft w:val="0"/>
          <w:marRight w:val="0"/>
          <w:marTop w:val="0"/>
          <w:marBottom w:val="0"/>
          <w:divBdr>
            <w:top w:val="none" w:sz="0" w:space="0" w:color="auto"/>
            <w:left w:val="none" w:sz="0" w:space="0" w:color="auto"/>
            <w:bottom w:val="none" w:sz="0" w:space="0" w:color="auto"/>
            <w:right w:val="none" w:sz="0" w:space="0" w:color="auto"/>
          </w:divBdr>
        </w:div>
        <w:div w:id="1792941146">
          <w:marLeft w:val="0"/>
          <w:marRight w:val="0"/>
          <w:marTop w:val="0"/>
          <w:marBottom w:val="0"/>
          <w:divBdr>
            <w:top w:val="none" w:sz="0" w:space="0" w:color="auto"/>
            <w:left w:val="none" w:sz="0" w:space="0" w:color="auto"/>
            <w:bottom w:val="none" w:sz="0" w:space="0" w:color="auto"/>
            <w:right w:val="none" w:sz="0" w:space="0" w:color="auto"/>
          </w:divBdr>
        </w:div>
        <w:div w:id="1832328333">
          <w:marLeft w:val="0"/>
          <w:marRight w:val="0"/>
          <w:marTop w:val="0"/>
          <w:marBottom w:val="0"/>
          <w:divBdr>
            <w:top w:val="none" w:sz="0" w:space="0" w:color="auto"/>
            <w:left w:val="none" w:sz="0" w:space="0" w:color="auto"/>
            <w:bottom w:val="none" w:sz="0" w:space="0" w:color="auto"/>
            <w:right w:val="none" w:sz="0" w:space="0" w:color="auto"/>
          </w:divBdr>
        </w:div>
        <w:div w:id="1842574684">
          <w:marLeft w:val="0"/>
          <w:marRight w:val="0"/>
          <w:marTop w:val="0"/>
          <w:marBottom w:val="0"/>
          <w:divBdr>
            <w:top w:val="none" w:sz="0" w:space="0" w:color="auto"/>
            <w:left w:val="none" w:sz="0" w:space="0" w:color="auto"/>
            <w:bottom w:val="none" w:sz="0" w:space="0" w:color="auto"/>
            <w:right w:val="none" w:sz="0" w:space="0" w:color="auto"/>
          </w:divBdr>
        </w:div>
        <w:div w:id="1889603894">
          <w:marLeft w:val="0"/>
          <w:marRight w:val="0"/>
          <w:marTop w:val="0"/>
          <w:marBottom w:val="0"/>
          <w:divBdr>
            <w:top w:val="none" w:sz="0" w:space="0" w:color="auto"/>
            <w:left w:val="none" w:sz="0" w:space="0" w:color="auto"/>
            <w:bottom w:val="none" w:sz="0" w:space="0" w:color="auto"/>
            <w:right w:val="none" w:sz="0" w:space="0" w:color="auto"/>
          </w:divBdr>
        </w:div>
        <w:div w:id="1900676792">
          <w:marLeft w:val="0"/>
          <w:marRight w:val="0"/>
          <w:marTop w:val="0"/>
          <w:marBottom w:val="0"/>
          <w:divBdr>
            <w:top w:val="none" w:sz="0" w:space="0" w:color="auto"/>
            <w:left w:val="none" w:sz="0" w:space="0" w:color="auto"/>
            <w:bottom w:val="none" w:sz="0" w:space="0" w:color="auto"/>
            <w:right w:val="none" w:sz="0" w:space="0" w:color="auto"/>
          </w:divBdr>
        </w:div>
        <w:div w:id="1924873971">
          <w:marLeft w:val="0"/>
          <w:marRight w:val="0"/>
          <w:marTop w:val="0"/>
          <w:marBottom w:val="0"/>
          <w:divBdr>
            <w:top w:val="none" w:sz="0" w:space="0" w:color="auto"/>
            <w:left w:val="none" w:sz="0" w:space="0" w:color="auto"/>
            <w:bottom w:val="none" w:sz="0" w:space="0" w:color="auto"/>
            <w:right w:val="none" w:sz="0" w:space="0" w:color="auto"/>
          </w:divBdr>
        </w:div>
        <w:div w:id="1938245642">
          <w:marLeft w:val="0"/>
          <w:marRight w:val="0"/>
          <w:marTop w:val="0"/>
          <w:marBottom w:val="0"/>
          <w:divBdr>
            <w:top w:val="none" w:sz="0" w:space="0" w:color="auto"/>
            <w:left w:val="none" w:sz="0" w:space="0" w:color="auto"/>
            <w:bottom w:val="none" w:sz="0" w:space="0" w:color="auto"/>
            <w:right w:val="none" w:sz="0" w:space="0" w:color="auto"/>
          </w:divBdr>
        </w:div>
        <w:div w:id="1970354542">
          <w:marLeft w:val="0"/>
          <w:marRight w:val="0"/>
          <w:marTop w:val="0"/>
          <w:marBottom w:val="0"/>
          <w:divBdr>
            <w:top w:val="none" w:sz="0" w:space="0" w:color="auto"/>
            <w:left w:val="none" w:sz="0" w:space="0" w:color="auto"/>
            <w:bottom w:val="none" w:sz="0" w:space="0" w:color="auto"/>
            <w:right w:val="none" w:sz="0" w:space="0" w:color="auto"/>
          </w:divBdr>
        </w:div>
        <w:div w:id="20620916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han.moers\Gesch&#228;ft\Vorlagen\ADV\Vorlage_ADV-Vereinbarung.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B89E6-DD56-462A-8CB9-E043277FA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Vorlage_ADV-Vereinbarung.dot</Template>
  <TotalTime>0</TotalTime>
  <Pages>13</Pages>
  <Words>3110</Words>
  <Characters>23693</Characters>
  <Application>Microsoft Office Word</Application>
  <DocSecurity>0</DocSecurity>
  <Lines>197</Lines>
  <Paragraphs>53</Paragraphs>
  <ScaleCrop>false</ScaleCrop>
  <HeadingPairs>
    <vt:vector size="2" baseType="variant">
      <vt:variant>
        <vt:lpstr>Titel</vt:lpstr>
      </vt:variant>
      <vt:variant>
        <vt:i4>1</vt:i4>
      </vt:variant>
    </vt:vector>
  </HeadingPairs>
  <TitlesOfParts>
    <vt:vector size="1" baseType="lpstr">
      <vt:lpstr>Vereinbarung zur Auftragsdatenverarbeitung</vt:lpstr>
    </vt:vector>
  </TitlesOfParts>
  <LinksUpToDate>false</LinksUpToDate>
  <CharactersWithSpaces>26750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Vereinbarung zur Auftragsdatenverarbeitung</dc:title>
  <dc:creator/>
  <cp:lastModifiedBy/>
  <cp:revision>1</cp:revision>
  <dcterms:created xsi:type="dcterms:W3CDTF">2024-11-15T12:44:00Z</dcterms:created>
  <dcterms:modified xsi:type="dcterms:W3CDTF">2024-11-15T12:44:00Z</dcterms:modified>
</cp:coreProperties>
</file>